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A36D7" w:rsidR="00540285" w:rsidP="79074856" w:rsidRDefault="00540285" w14:paraId="47B34D5A" w14:textId="0D20FDDD">
      <w:pPr>
        <w:pStyle w:val="Normal"/>
        <w:suppressLineNumbers w:val="0"/>
        <w:bidi w:val="0"/>
        <w:spacing w:before="0" w:beforeAutospacing="off" w:after="0" w:afterAutospacing="off" w:line="259" w:lineRule="auto"/>
        <w:ind w:left="0" w:right="0"/>
        <w:jc w:val="left"/>
      </w:pPr>
      <w:r w:rsidRPr="79074856" w:rsidR="0BEA59A8">
        <w:rPr>
          <w:rFonts w:ascii="Arial" w:hAnsi="Arial" w:eastAsia="Arial" w:cs="Arial"/>
          <w:b w:val="1"/>
          <w:bCs w:val="1"/>
          <w:noProof w:val="0"/>
          <w:sz w:val="32"/>
          <w:szCs w:val="32"/>
          <w:lang w:val="en-GB"/>
        </w:rPr>
        <w:t>Request for Support form questions</w:t>
      </w:r>
    </w:p>
    <w:p w:rsidR="79074856" w:rsidP="79074856" w:rsidRDefault="79074856" w14:paraId="56C1A0D8" w14:textId="1F42F379">
      <w:pPr>
        <w:pStyle w:val="Normal"/>
        <w:suppressLineNumbers w:val="0"/>
        <w:bidi w:val="0"/>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0BEA59A8" w:rsidP="7324D5D5" w:rsidRDefault="0BEA59A8" w14:paraId="6CA4C147" w14:textId="22888AB2">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rPr>
      </w:pPr>
      <w:r>
        <w:br/>
      </w:r>
      <w:r w:rsidRPr="7324D5D5" w:rsidR="0EC1D947">
        <w:rPr>
          <w:rFonts w:ascii="Arial" w:hAnsi="Arial" w:eastAsia="Arial" w:cs="Arial"/>
          <w:b w:val="0"/>
          <w:bCs w:val="0"/>
          <w:i w:val="0"/>
          <w:iCs w:val="0"/>
          <w:caps w:val="0"/>
          <w:smallCaps w:val="0"/>
          <w:noProof w:val="0"/>
          <w:color w:val="050505"/>
          <w:sz w:val="22"/>
          <w:szCs w:val="22"/>
          <w:lang w:val="en-GB"/>
        </w:rPr>
        <w:t>This document details all the questions that are included in the Request for Support form.  </w:t>
      </w:r>
    </w:p>
    <w:p w:rsidR="79074856" w:rsidP="7324D5D5" w:rsidRDefault="79074856" w14:paraId="442AF82C" w14:textId="7D6AD92F">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rPr>
      </w:pPr>
    </w:p>
    <w:p w:rsidR="79074856" w:rsidP="7324D5D5" w:rsidRDefault="79074856" w14:paraId="410DD455" w14:textId="6D13E8F0">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rPr>
      </w:pPr>
    </w:p>
    <w:p w:rsidR="0BEA59A8" w:rsidP="7324D5D5" w:rsidRDefault="0BEA59A8" w14:paraId="3F60C947" w14:textId="480773AC">
      <w:pPr>
        <w:shd w:val="clear" w:color="auto" w:fill="FFFFFF" w:themeFill="background1"/>
        <w:bidi w:val="0"/>
        <w:spacing w:beforeAutospacing="on" w:afterAutospacing="on"/>
        <w:rPr>
          <w:rFonts w:ascii="Arial" w:hAnsi="Arial" w:eastAsia="Arial" w:cs="Arial"/>
          <w:b w:val="0"/>
          <w:bCs w:val="0"/>
          <w:i w:val="0"/>
          <w:iCs w:val="0"/>
          <w:caps w:val="0"/>
          <w:smallCaps w:val="0"/>
          <w:noProof w:val="0"/>
          <w:color w:val="050505"/>
          <w:sz w:val="22"/>
          <w:szCs w:val="22"/>
          <w:lang w:val="en-GB"/>
        </w:rPr>
      </w:pPr>
      <w:r w:rsidRPr="7324D5D5" w:rsidR="0EC1D947">
        <w:rPr>
          <w:rFonts w:ascii="Arial" w:hAnsi="Arial" w:eastAsia="Arial" w:cs="Arial"/>
          <w:b w:val="1"/>
          <w:bCs w:val="1"/>
          <w:i w:val="0"/>
          <w:iCs w:val="0"/>
          <w:caps w:val="0"/>
          <w:smallCaps w:val="0"/>
          <w:noProof w:val="0"/>
          <w:color w:val="050505"/>
          <w:sz w:val="22"/>
          <w:szCs w:val="22"/>
          <w:lang w:val="en-GB"/>
        </w:rPr>
        <w:t xml:space="preserve">Please note that this document is for </w:t>
      </w:r>
      <w:r w:rsidRPr="7324D5D5" w:rsidR="0EC1D947">
        <w:rPr>
          <w:rFonts w:ascii="Arial" w:hAnsi="Arial" w:eastAsia="Arial" w:cs="Arial"/>
          <w:b w:val="1"/>
          <w:bCs w:val="1"/>
          <w:i w:val="0"/>
          <w:iCs w:val="0"/>
          <w:caps w:val="0"/>
          <w:smallCaps w:val="0"/>
          <w:noProof w:val="0"/>
          <w:color w:val="050505"/>
          <w:sz w:val="22"/>
          <w:szCs w:val="22"/>
          <w:lang w:val="en-GB"/>
        </w:rPr>
        <w:t>reference</w:t>
      </w:r>
      <w:r w:rsidRPr="7324D5D5" w:rsidR="0EC1D947">
        <w:rPr>
          <w:rFonts w:ascii="Arial" w:hAnsi="Arial" w:eastAsia="Arial" w:cs="Arial"/>
          <w:b w:val="1"/>
          <w:bCs w:val="1"/>
          <w:i w:val="0"/>
          <w:iCs w:val="0"/>
          <w:caps w:val="0"/>
          <w:smallCaps w:val="0"/>
          <w:noProof w:val="0"/>
          <w:color w:val="050505"/>
          <w:sz w:val="22"/>
          <w:szCs w:val="22"/>
          <w:lang w:val="en-GB"/>
        </w:rPr>
        <w:t xml:space="preserve"> and the form cannot be </w:t>
      </w:r>
      <w:r w:rsidRPr="7324D5D5" w:rsidR="0EC1D947">
        <w:rPr>
          <w:rFonts w:ascii="Arial" w:hAnsi="Arial" w:eastAsia="Arial" w:cs="Arial"/>
          <w:b w:val="1"/>
          <w:bCs w:val="1"/>
          <w:i w:val="0"/>
          <w:iCs w:val="0"/>
          <w:caps w:val="0"/>
          <w:smallCaps w:val="0"/>
          <w:noProof w:val="0"/>
          <w:color w:val="050505"/>
          <w:sz w:val="22"/>
          <w:szCs w:val="22"/>
          <w:lang w:val="en-GB"/>
        </w:rPr>
        <w:t>submitted</w:t>
      </w:r>
      <w:r w:rsidRPr="7324D5D5" w:rsidR="0EC1D947">
        <w:rPr>
          <w:rFonts w:ascii="Arial" w:hAnsi="Arial" w:eastAsia="Arial" w:cs="Arial"/>
          <w:b w:val="1"/>
          <w:bCs w:val="1"/>
          <w:i w:val="0"/>
          <w:iCs w:val="0"/>
          <w:caps w:val="0"/>
          <w:smallCaps w:val="0"/>
          <w:noProof w:val="0"/>
          <w:color w:val="050505"/>
          <w:sz w:val="22"/>
          <w:szCs w:val="22"/>
          <w:lang w:val="en-GB"/>
        </w:rPr>
        <w:t xml:space="preserve"> in this format. You must complete the Request for Support form that is on the website itself.</w:t>
      </w:r>
      <w:r w:rsidRPr="7324D5D5" w:rsidR="0EC1D947">
        <w:rPr>
          <w:rFonts w:ascii="Arial" w:hAnsi="Arial" w:eastAsia="Arial" w:cs="Arial"/>
          <w:b w:val="0"/>
          <w:bCs w:val="0"/>
          <w:i w:val="0"/>
          <w:iCs w:val="0"/>
          <w:caps w:val="0"/>
          <w:smallCaps w:val="0"/>
          <w:noProof w:val="0"/>
          <w:color w:val="050505"/>
          <w:sz w:val="22"/>
          <w:szCs w:val="22"/>
          <w:lang w:val="en-GB"/>
        </w:rPr>
        <w:t> </w:t>
      </w:r>
      <w:r>
        <w:br/>
      </w:r>
    </w:p>
    <w:p w:rsidR="4914A60D" w:rsidP="7324D5D5" w:rsidRDefault="4914A60D" w14:paraId="79191BC5" w14:textId="328445AD">
      <w:pPr>
        <w:pStyle w:val="Normal"/>
        <w:shd w:val="clear" w:color="auto" w:fill="FFFFFF" w:themeFill="background1"/>
        <w:bidi w:val="0"/>
        <w:spacing w:beforeAutospacing="on" w:afterAutospacing="on"/>
        <w:rPr>
          <w:rFonts w:ascii="Arial" w:hAnsi="Arial" w:eastAsia="Arial" w:cs="Arial"/>
          <w:b w:val="0"/>
          <w:bCs w:val="0"/>
          <w:i w:val="0"/>
          <w:iCs w:val="0"/>
          <w:caps w:val="0"/>
          <w:smallCaps w:val="0"/>
          <w:noProof w:val="0"/>
          <w:color w:val="050505"/>
          <w:sz w:val="22"/>
          <w:szCs w:val="22"/>
          <w:lang w:val="en-GB"/>
        </w:rPr>
      </w:pPr>
      <w:r w:rsidRPr="7324D5D5" w:rsidR="652B0556">
        <w:rPr>
          <w:rFonts w:ascii="Arial" w:hAnsi="Arial" w:eastAsia="Arial" w:cs="Arial"/>
          <w:b w:val="1"/>
          <w:bCs w:val="1"/>
          <w:i w:val="0"/>
          <w:iCs w:val="0"/>
          <w:caps w:val="0"/>
          <w:smallCaps w:val="0"/>
          <w:noProof w:val="0"/>
          <w:color w:val="050505"/>
          <w:sz w:val="22"/>
          <w:szCs w:val="22"/>
          <w:lang w:val="en-GB"/>
        </w:rPr>
        <w:t>____________________________________</w:t>
      </w:r>
      <w:r w:rsidRPr="7324D5D5" w:rsidR="652B0556">
        <w:rPr>
          <w:rFonts w:ascii="Arial" w:hAnsi="Arial" w:eastAsia="Arial" w:cs="Arial"/>
          <w:b w:val="0"/>
          <w:bCs w:val="0"/>
          <w:i w:val="0"/>
          <w:iCs w:val="0"/>
          <w:caps w:val="0"/>
          <w:smallCaps w:val="0"/>
          <w:noProof w:val="0"/>
          <w:color w:val="050505"/>
          <w:sz w:val="22"/>
          <w:szCs w:val="22"/>
          <w:lang w:val="en-GB"/>
        </w:rPr>
        <w:t> </w:t>
      </w:r>
    </w:p>
    <w:p w:rsidR="4914A60D" w:rsidP="79074856" w:rsidRDefault="4914A60D" w14:paraId="0E1E56E1" w14:textId="6B3218B0">
      <w:pPr>
        <w:pStyle w:val="Normal"/>
        <w:shd w:val="clear" w:color="auto" w:fill="FFFFFF" w:themeFill="background1"/>
        <w:bidi w:val="0"/>
        <w:spacing w:beforeAutospacing="on" w:afterAutospacing="on"/>
      </w:pPr>
      <w:r w:rsidRPr="7324D5D5" w:rsidR="652B0556">
        <w:rPr>
          <w:rFonts w:ascii="Arial" w:hAnsi="Arial" w:eastAsia="Arial" w:cs="Arial"/>
          <w:b w:val="0"/>
          <w:bCs w:val="0"/>
          <w:i w:val="0"/>
          <w:iCs w:val="0"/>
          <w:caps w:val="0"/>
          <w:smallCaps w:val="0"/>
          <w:noProof w:val="0"/>
          <w:color w:val="050505"/>
          <w:sz w:val="22"/>
          <w:szCs w:val="22"/>
          <w:lang w:val="en-GB"/>
        </w:rPr>
        <w:t> </w:t>
      </w:r>
      <w:r>
        <w:br/>
      </w:r>
      <w:r w:rsidRPr="7324D5D5" w:rsidR="652B0556">
        <w:rPr>
          <w:rFonts w:ascii="Arial" w:hAnsi="Arial" w:eastAsia="Arial" w:cs="Arial"/>
          <w:b w:val="0"/>
          <w:bCs w:val="0"/>
          <w:i w:val="0"/>
          <w:iCs w:val="0"/>
          <w:caps w:val="0"/>
          <w:smallCaps w:val="0"/>
          <w:noProof w:val="0"/>
          <w:color w:val="050505"/>
          <w:sz w:val="22"/>
          <w:szCs w:val="22"/>
          <w:lang w:val="en-GB"/>
        </w:rPr>
        <w:t>* </w:t>
      </w:r>
      <w:r w:rsidRPr="7324D5D5" w:rsidR="7A7AAC77">
        <w:rPr>
          <w:rFonts w:ascii="Arial" w:hAnsi="Arial" w:eastAsia="Arial" w:cs="Arial"/>
          <w:b w:val="0"/>
          <w:bCs w:val="0"/>
          <w:i w:val="0"/>
          <w:iCs w:val="0"/>
          <w:caps w:val="0"/>
          <w:smallCaps w:val="0"/>
          <w:noProof w:val="0"/>
          <w:color w:val="050505"/>
          <w:sz w:val="22"/>
          <w:szCs w:val="22"/>
          <w:lang w:val="en-GB"/>
        </w:rPr>
        <w:t xml:space="preserve"> Fields marked with * are </w:t>
      </w:r>
      <w:r w:rsidRPr="7324D5D5" w:rsidR="7A7AAC77">
        <w:rPr>
          <w:rFonts w:ascii="Arial" w:hAnsi="Arial" w:eastAsia="Arial" w:cs="Arial"/>
          <w:b w:val="0"/>
          <w:bCs w:val="0"/>
          <w:i w:val="0"/>
          <w:iCs w:val="0"/>
          <w:caps w:val="0"/>
          <w:smallCaps w:val="0"/>
          <w:noProof w:val="0"/>
          <w:color w:val="050505"/>
          <w:sz w:val="22"/>
          <w:szCs w:val="22"/>
          <w:lang w:val="en-GB"/>
        </w:rPr>
        <w:t>required</w:t>
      </w:r>
      <w:r w:rsidRPr="7324D5D5" w:rsidR="7A7AAC77">
        <w:rPr>
          <w:rFonts w:ascii="Arial" w:hAnsi="Arial" w:eastAsia="Arial" w:cs="Arial"/>
          <w:b w:val="0"/>
          <w:bCs w:val="0"/>
          <w:i w:val="0"/>
          <w:iCs w:val="0"/>
          <w:caps w:val="0"/>
          <w:smallCaps w:val="0"/>
          <w:noProof w:val="0"/>
          <w:color w:val="050505"/>
          <w:sz w:val="22"/>
          <w:szCs w:val="22"/>
          <w:lang w:val="en-GB"/>
        </w:rPr>
        <w:t>.</w:t>
      </w:r>
    </w:p>
    <w:p w:rsidR="4914A60D" w:rsidP="7324D5D5" w:rsidRDefault="4914A60D" w14:paraId="416ADD49" w14:textId="2D0EA324">
      <w:pPr>
        <w:pStyle w:val="Normal"/>
        <w:shd w:val="clear" w:color="auto" w:fill="FFFFFF" w:themeFill="background1"/>
        <w:bidi w:val="0"/>
        <w:spacing w:beforeAutospacing="on" w:afterAutospacing="on"/>
        <w:rPr>
          <w:rFonts w:ascii="Arial" w:hAnsi="Arial" w:eastAsia="Arial" w:cs="Arial"/>
          <w:b w:val="1"/>
          <w:bCs w:val="1"/>
          <w:i w:val="0"/>
          <w:iCs w:val="0"/>
          <w:caps w:val="0"/>
          <w:smallCaps w:val="0"/>
          <w:noProof w:val="0"/>
          <w:color w:val="050505"/>
          <w:sz w:val="22"/>
          <w:szCs w:val="22"/>
          <w:lang w:val="en-GB" w:eastAsia="en-US" w:bidi="ar-SA"/>
        </w:rPr>
      </w:pPr>
      <w:r>
        <w:br/>
      </w:r>
      <w:r w:rsidRPr="7324D5D5" w:rsidR="58A72DC0">
        <w:rPr>
          <w:rFonts w:ascii="Arial" w:hAnsi="Arial" w:eastAsia="Arial" w:cs="Arial"/>
          <w:b w:val="1"/>
          <w:bCs w:val="1"/>
          <w:i w:val="0"/>
          <w:iCs w:val="0"/>
          <w:caps w:val="0"/>
          <w:smallCaps w:val="0"/>
          <w:noProof w:val="0"/>
          <w:color w:val="050505"/>
          <w:sz w:val="22"/>
          <w:szCs w:val="22"/>
          <w:lang w:val="en-GB" w:eastAsia="en-US" w:bidi="ar-SA"/>
        </w:rPr>
        <w:t>Your detail</w:t>
      </w:r>
    </w:p>
    <w:p w:rsidR="290E0F04" w:rsidP="7324D5D5" w:rsidRDefault="290E0F04" w14:paraId="0936F8D1" w14:textId="153E4AEB">
      <w:pPr>
        <w:pStyle w:val="Normal"/>
        <w:shd w:val="clear" w:color="auto" w:fill="FFFFFF" w:themeFill="background1"/>
        <w:bidi w:val="0"/>
        <w:spacing w:beforeAutospacing="on" w:afterAutospacing="on"/>
        <w:rPr>
          <w:rFonts w:ascii="Arial" w:hAnsi="Arial" w:eastAsia="Arial" w:cs="Arial"/>
          <w:b w:val="0"/>
          <w:bCs w:val="0"/>
          <w:i w:val="0"/>
          <w:iCs w:val="0"/>
          <w:caps w:val="0"/>
          <w:smallCaps w:val="0"/>
          <w:noProof w:val="0"/>
          <w:color w:val="050505"/>
          <w:sz w:val="22"/>
          <w:szCs w:val="22"/>
          <w:lang w:val="en-GB"/>
        </w:rPr>
      </w:pPr>
      <w:r w:rsidRPr="7324D5D5" w:rsidR="724F98C4">
        <w:rPr>
          <w:rFonts w:ascii="Arial" w:hAnsi="Arial" w:eastAsia="Arial" w:cs="Arial"/>
          <w:b w:val="0"/>
          <w:bCs w:val="0"/>
          <w:i w:val="0"/>
          <w:iCs w:val="0"/>
          <w:caps w:val="0"/>
          <w:smallCaps w:val="0"/>
          <w:noProof w:val="0"/>
          <w:color w:val="050505"/>
          <w:sz w:val="22"/>
          <w:szCs w:val="22"/>
          <w:lang w:val="en-GB"/>
        </w:rPr>
        <w:t>First name * </w:t>
      </w:r>
      <w:r w:rsidRPr="7324D5D5" w:rsidR="724F98C4">
        <w:rPr>
          <w:rFonts w:ascii="Arial" w:hAnsi="Arial" w:eastAsia="Arial" w:cs="Arial"/>
          <w:b w:val="0"/>
          <w:bCs w:val="0"/>
          <w:i w:val="0"/>
          <w:iCs w:val="0"/>
          <w:caps w:val="0"/>
          <w:smallCaps w:val="0"/>
          <w:noProof w:val="0"/>
          <w:color w:val="050505"/>
          <w:sz w:val="22"/>
          <w:szCs w:val="22"/>
          <w:lang w:val="en-GB"/>
        </w:rPr>
        <w:t> </w:t>
      </w:r>
    </w:p>
    <w:p w:rsidR="290E0F04" w:rsidP="7324D5D5" w:rsidRDefault="290E0F04" w14:paraId="0FD0D1A7" w14:textId="0C0993DE">
      <w:pPr>
        <w:shd w:val="clear" w:color="auto" w:fill="FFFFFF" w:themeFill="background1"/>
        <w:bidi w:val="0"/>
        <w:rPr>
          <w:rFonts w:ascii="Arial" w:hAnsi="Arial" w:eastAsia="Arial" w:cs="Arial"/>
          <w:b w:val="0"/>
          <w:bCs w:val="0"/>
          <w:i w:val="0"/>
          <w:iCs w:val="0"/>
          <w:caps w:val="0"/>
          <w:smallCaps w:val="0"/>
          <w:noProof w:val="0"/>
          <w:color w:val="050505"/>
          <w:sz w:val="22"/>
          <w:szCs w:val="22"/>
          <w:lang w:val="en-GB"/>
        </w:rPr>
      </w:pPr>
      <w:r w:rsidRPr="7324D5D5" w:rsidR="724F98C4">
        <w:rPr>
          <w:rFonts w:ascii="Arial" w:hAnsi="Arial" w:eastAsia="Arial" w:cs="Arial"/>
          <w:b w:val="0"/>
          <w:bCs w:val="0"/>
          <w:i w:val="0"/>
          <w:iCs w:val="0"/>
          <w:caps w:val="0"/>
          <w:smallCaps w:val="0"/>
          <w:noProof w:val="0"/>
          <w:color w:val="050505"/>
          <w:sz w:val="22"/>
          <w:szCs w:val="22"/>
          <w:lang w:val="en-GB"/>
        </w:rPr>
        <w:t>Last name * </w:t>
      </w:r>
    </w:p>
    <w:p w:rsidR="290E0F04" w:rsidP="7324D5D5" w:rsidRDefault="290E0F04" w14:paraId="7208BD46" w14:textId="068DF325">
      <w:pPr>
        <w:shd w:val="clear" w:color="auto" w:fill="FFFFFF" w:themeFill="background1"/>
        <w:bidi w:val="0"/>
        <w:rPr>
          <w:rFonts w:ascii="Arial" w:hAnsi="Arial" w:eastAsia="Arial" w:cs="Arial"/>
          <w:b w:val="0"/>
          <w:bCs w:val="0"/>
          <w:i w:val="0"/>
          <w:iCs w:val="0"/>
          <w:caps w:val="0"/>
          <w:smallCaps w:val="0"/>
          <w:noProof w:val="0"/>
          <w:color w:val="050505"/>
          <w:sz w:val="22"/>
          <w:szCs w:val="22"/>
          <w:lang w:val="en-GB"/>
        </w:rPr>
      </w:pPr>
      <w:r w:rsidRPr="7324D5D5" w:rsidR="724F98C4">
        <w:rPr>
          <w:rFonts w:ascii="Arial" w:hAnsi="Arial" w:eastAsia="Arial" w:cs="Arial"/>
          <w:b w:val="0"/>
          <w:bCs w:val="0"/>
          <w:i w:val="0"/>
          <w:iCs w:val="0"/>
          <w:caps w:val="0"/>
          <w:smallCaps w:val="0"/>
          <w:noProof w:val="0"/>
          <w:color w:val="050505"/>
          <w:sz w:val="22"/>
          <w:szCs w:val="22"/>
          <w:lang w:val="en-GB"/>
        </w:rPr>
        <w:t> </w:t>
      </w:r>
    </w:p>
    <w:p w:rsidR="49A74331" w:rsidP="7324D5D5" w:rsidRDefault="49A74331" w14:paraId="78B4073B" w14:textId="4F5D4DCA">
      <w:pPr>
        <w:shd w:val="clear" w:color="auto" w:fill="FFFFFF" w:themeFill="background1"/>
        <w:bidi w:val="0"/>
        <w:rPr>
          <w:rFonts w:ascii="Arial" w:hAnsi="Arial" w:eastAsia="Arial" w:cs="Arial"/>
          <w:b w:val="0"/>
          <w:bCs w:val="0"/>
          <w:i w:val="0"/>
          <w:iCs w:val="0"/>
          <w:caps w:val="0"/>
          <w:smallCaps w:val="0"/>
          <w:noProof w:val="0"/>
          <w:color w:val="050505"/>
          <w:sz w:val="22"/>
          <w:szCs w:val="22"/>
          <w:lang w:val="en-GB"/>
        </w:rPr>
      </w:pPr>
      <w:r w:rsidRPr="7324D5D5" w:rsidR="53287DAE">
        <w:rPr>
          <w:rFonts w:ascii="Arial" w:hAnsi="Arial" w:eastAsia="Arial" w:cs="Arial"/>
          <w:b w:val="0"/>
          <w:bCs w:val="0"/>
          <w:i w:val="0"/>
          <w:iCs w:val="0"/>
          <w:caps w:val="0"/>
          <w:smallCaps w:val="0"/>
          <w:noProof w:val="0"/>
          <w:color w:val="050505"/>
          <w:sz w:val="22"/>
          <w:szCs w:val="22"/>
          <w:lang w:val="en-GB"/>
        </w:rPr>
        <w:t>Email *</w:t>
      </w:r>
      <w:r w:rsidRPr="7324D5D5" w:rsidR="724F98C4">
        <w:rPr>
          <w:rFonts w:ascii="Arial" w:hAnsi="Arial" w:eastAsia="Arial" w:cs="Arial"/>
          <w:b w:val="0"/>
          <w:bCs w:val="0"/>
          <w:i w:val="0"/>
          <w:iCs w:val="0"/>
          <w:caps w:val="0"/>
          <w:smallCaps w:val="0"/>
          <w:noProof w:val="0"/>
          <w:color w:val="050505"/>
          <w:sz w:val="22"/>
          <w:szCs w:val="22"/>
          <w:lang w:val="en-GB"/>
        </w:rPr>
        <w:t> </w:t>
      </w:r>
    </w:p>
    <w:p w:rsidR="79074856" w:rsidP="7324D5D5" w:rsidRDefault="79074856" w14:paraId="3581245D" w14:textId="669E7D4A">
      <w:pPr>
        <w:shd w:val="clear" w:color="auto" w:fill="FFFFFF" w:themeFill="background1"/>
        <w:bidi w:val="0"/>
        <w:rPr>
          <w:rFonts w:ascii="Arial" w:hAnsi="Arial" w:eastAsia="Arial" w:cs="Arial"/>
          <w:b w:val="0"/>
          <w:bCs w:val="0"/>
          <w:i w:val="0"/>
          <w:iCs w:val="0"/>
          <w:caps w:val="0"/>
          <w:smallCaps w:val="0"/>
          <w:noProof w:val="0"/>
          <w:color w:val="050505"/>
          <w:sz w:val="22"/>
          <w:szCs w:val="22"/>
          <w:lang w:val="en-GB"/>
        </w:rPr>
      </w:pPr>
    </w:p>
    <w:p w:rsidR="79074856" w:rsidP="7324D5D5" w:rsidRDefault="79074856" w14:paraId="4060EDEE" w14:textId="4DF25E60">
      <w:pPr>
        <w:pBdr>
          <w:top w:val="single" w:color="000000" w:sz="2" w:space="0"/>
        </w:pBdr>
        <w:shd w:val="clear" w:color="auto" w:fill="FFFFFF" w:themeFill="background1"/>
        <w:bidi w:val="0"/>
        <w:rPr>
          <w:rFonts w:ascii="Arial" w:hAnsi="Arial" w:eastAsia="Arial" w:cs="Arial"/>
          <w:b w:val="1"/>
          <w:bCs w:val="1"/>
          <w:i w:val="0"/>
          <w:iCs w:val="0"/>
          <w:caps w:val="0"/>
          <w:smallCaps w:val="0"/>
          <w:noProof w:val="0"/>
          <w:color w:val="050505"/>
          <w:sz w:val="22"/>
          <w:szCs w:val="22"/>
          <w:lang w:val="en-GB" w:eastAsia="en-US" w:bidi="ar-SA"/>
        </w:rPr>
      </w:pPr>
    </w:p>
    <w:p w:rsidR="79074856" w:rsidP="7324D5D5" w:rsidRDefault="79074856" w14:paraId="55583733" w14:textId="5A774A1A">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rPr>
      </w:pPr>
    </w:p>
    <w:p w:rsidR="290E0F04" w:rsidP="7324D5D5" w:rsidRDefault="290E0F04" w14:paraId="32C589E6" w14:textId="4F05F18B">
      <w:pPr>
        <w:pStyle w:val="Normal"/>
        <w:suppressLineNumbers w:val="0"/>
        <w:bidi w:val="0"/>
        <w:spacing w:before="0" w:beforeAutospacing="off" w:after="0" w:afterAutospacing="off" w:line="259" w:lineRule="auto"/>
        <w:ind w:left="0" w:right="0"/>
        <w:jc w:val="left"/>
        <w:rPr>
          <w:rFonts w:ascii="Arial" w:hAnsi="Arial" w:eastAsia="Arial" w:cs="Arial"/>
          <w:b w:val="1"/>
          <w:bCs w:val="1"/>
          <w:i w:val="0"/>
          <w:iCs w:val="0"/>
          <w:caps w:val="0"/>
          <w:smallCaps w:val="0"/>
          <w:noProof w:val="0"/>
          <w:color w:val="050505"/>
          <w:sz w:val="22"/>
          <w:szCs w:val="22"/>
          <w:lang w:val="en-GB" w:eastAsia="en-US" w:bidi="ar-SA"/>
        </w:rPr>
      </w:pPr>
      <w:r w:rsidRPr="7324D5D5" w:rsidR="724F98C4">
        <w:rPr>
          <w:rFonts w:ascii="Arial" w:hAnsi="Arial" w:eastAsia="Arial" w:cs="Arial"/>
          <w:b w:val="1"/>
          <w:bCs w:val="1"/>
          <w:i w:val="0"/>
          <w:iCs w:val="0"/>
          <w:caps w:val="0"/>
          <w:smallCaps w:val="0"/>
          <w:noProof w:val="0"/>
          <w:color w:val="050505"/>
          <w:sz w:val="22"/>
          <w:szCs w:val="22"/>
          <w:lang w:val="en-GB" w:eastAsia="en-US" w:bidi="ar-SA"/>
        </w:rPr>
        <w:t>Your organisation</w:t>
      </w:r>
    </w:p>
    <w:p w:rsidR="79074856" w:rsidP="7324D5D5" w:rsidRDefault="79074856" w14:paraId="4064F63D" w14:textId="2B9A6F18">
      <w:pPr>
        <w:pStyle w:val="Normal"/>
        <w:suppressLineNumbers w:val="0"/>
        <w:bidi w:val="0"/>
        <w:spacing w:before="0" w:beforeAutospacing="off" w:after="0" w:afterAutospacing="off" w:line="259" w:lineRule="auto"/>
        <w:ind w:left="0" w:right="0"/>
        <w:jc w:val="left"/>
        <w:rPr>
          <w:rFonts w:ascii="Arial" w:hAnsi="Arial" w:eastAsia="Arial" w:cs="Arial"/>
          <w:b w:val="1"/>
          <w:bCs w:val="1"/>
          <w:i w:val="0"/>
          <w:iCs w:val="0"/>
          <w:caps w:val="0"/>
          <w:smallCaps w:val="0"/>
          <w:noProof w:val="0"/>
          <w:color w:val="050505"/>
          <w:sz w:val="22"/>
          <w:szCs w:val="22"/>
          <w:lang w:val="en-GB" w:eastAsia="en-US" w:bidi="ar-SA"/>
        </w:rPr>
      </w:pPr>
    </w:p>
    <w:p w:rsidR="290E0F04" w:rsidP="7324D5D5" w:rsidRDefault="290E0F04" w14:paraId="6A71D2BC" w14:textId="6FD85DDA">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rPr>
      </w:pPr>
      <w:r w:rsidRPr="7324D5D5" w:rsidR="724F98C4">
        <w:rPr>
          <w:rFonts w:ascii="Arial" w:hAnsi="Arial" w:eastAsia="Arial" w:cs="Arial"/>
          <w:b w:val="0"/>
          <w:bCs w:val="0"/>
          <w:i w:val="0"/>
          <w:iCs w:val="0"/>
          <w:caps w:val="0"/>
          <w:smallCaps w:val="0"/>
          <w:noProof w:val="0"/>
          <w:color w:val="050505"/>
          <w:sz w:val="22"/>
          <w:szCs w:val="22"/>
          <w:lang w:val="en-GB"/>
        </w:rPr>
        <w:t>Organisation name *</w:t>
      </w:r>
    </w:p>
    <w:p w:rsidR="79074856" w:rsidP="7324D5D5" w:rsidRDefault="79074856" w14:paraId="332746CD" w14:textId="4A5D8AEB">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rPr>
      </w:pPr>
    </w:p>
    <w:p w:rsidR="290E0F04" w:rsidP="7324D5D5" w:rsidRDefault="290E0F04" w14:paraId="3BFAD1B0" w14:textId="35E215A7">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strike w:val="0"/>
          <w:dstrike w:val="0"/>
          <w:noProof w:val="0"/>
          <w:color w:val="050505"/>
          <w:sz w:val="22"/>
          <w:szCs w:val="22"/>
          <w:u w:val="none"/>
          <w:lang w:val="en-GB"/>
        </w:rPr>
      </w:pPr>
      <w:r w:rsidRPr="7324D5D5" w:rsidR="724F98C4">
        <w:rPr>
          <w:rFonts w:ascii="Arial" w:hAnsi="Arial" w:eastAsia="Arial" w:cs="Arial"/>
          <w:b w:val="0"/>
          <w:bCs w:val="0"/>
          <w:i w:val="0"/>
          <w:iCs w:val="0"/>
          <w:caps w:val="0"/>
          <w:smallCaps w:val="0"/>
          <w:noProof w:val="0"/>
          <w:color w:val="050505"/>
          <w:sz w:val="22"/>
          <w:szCs w:val="22"/>
          <w:lang w:val="en-GB"/>
        </w:rPr>
        <w:t xml:space="preserve">Organisation type * </w:t>
      </w:r>
      <w:r w:rsidRPr="7324D5D5" w:rsidR="724F98C4">
        <w:rPr>
          <w:rFonts w:ascii="Arial" w:hAnsi="Arial" w:eastAsia="Arial" w:cs="Arial"/>
          <w:b w:val="0"/>
          <w:bCs w:val="0"/>
          <w:i w:val="0"/>
          <w:iCs w:val="0"/>
          <w:caps w:val="0"/>
          <w:smallCaps w:val="0"/>
          <w:strike w:val="0"/>
          <w:dstrike w:val="0"/>
          <w:noProof w:val="0"/>
          <w:color w:val="050505"/>
          <w:sz w:val="22"/>
          <w:szCs w:val="22"/>
          <w:u w:val="none"/>
          <w:lang w:val="en-GB"/>
        </w:rPr>
        <w:t>(please select) </w:t>
      </w:r>
    </w:p>
    <w:p w:rsidR="290E0F04" w:rsidP="7324D5D5" w:rsidRDefault="290E0F04" w14:paraId="445E387C" w14:textId="2A7A27F0">
      <w:pPr>
        <w:pStyle w:val="ListParagraph"/>
        <w:numPr>
          <w:ilvl w:val="0"/>
          <w:numId w:val="6"/>
        </w:numPr>
        <w:shd w:val="clear" w:color="auto" w:fill="F7F7F7"/>
        <w:bidi w:val="0"/>
        <w:spacing w:before="120" w:beforeAutospacing="off" w:after="105" w:afterAutospacing="off"/>
        <w:ind w:right="150"/>
        <w:jc w:val="left"/>
        <w:rPr>
          <w:rFonts w:ascii="Arial" w:hAnsi="Arial" w:eastAsia="Arial" w:cs="Arial"/>
          <w:b w:val="0"/>
          <w:bCs w:val="0"/>
          <w:i w:val="0"/>
          <w:iCs w:val="0"/>
          <w:caps w:val="0"/>
          <w:smallCaps w:val="0"/>
          <w:noProof w:val="0"/>
          <w:color w:val="050505"/>
          <w:sz w:val="22"/>
          <w:szCs w:val="22"/>
          <w:lang w:val="en-GB"/>
        </w:rPr>
      </w:pPr>
      <w:r w:rsidRPr="7324D5D5" w:rsidR="724F98C4">
        <w:rPr>
          <w:rFonts w:ascii="Arial" w:hAnsi="Arial" w:eastAsia="Arial" w:cs="Arial"/>
          <w:b w:val="0"/>
          <w:bCs w:val="0"/>
          <w:i w:val="0"/>
          <w:iCs w:val="0"/>
          <w:caps w:val="0"/>
          <w:smallCaps w:val="0"/>
          <w:noProof w:val="0"/>
          <w:color w:val="050505"/>
          <w:sz w:val="22"/>
          <w:szCs w:val="22"/>
          <w:lang w:val="en-GB"/>
        </w:rPr>
        <w:t>Local authority</w:t>
      </w:r>
    </w:p>
    <w:p w:rsidR="290E0F04" w:rsidP="7324D5D5" w:rsidRDefault="290E0F04" w14:paraId="55B9FA57" w14:textId="25E7A7A6">
      <w:pPr>
        <w:pStyle w:val="ListParagraph"/>
        <w:numPr>
          <w:ilvl w:val="0"/>
          <w:numId w:val="6"/>
        </w:numPr>
        <w:shd w:val="clear" w:color="auto" w:fill="F7F7F7"/>
        <w:bidi w:val="0"/>
        <w:spacing w:before="120" w:beforeAutospacing="off" w:after="105" w:afterAutospacing="off"/>
        <w:ind w:right="150"/>
        <w:jc w:val="left"/>
        <w:rPr>
          <w:rFonts w:ascii="Arial" w:hAnsi="Arial" w:eastAsia="Arial" w:cs="Arial"/>
          <w:b w:val="0"/>
          <w:bCs w:val="0"/>
          <w:i w:val="0"/>
          <w:iCs w:val="0"/>
          <w:caps w:val="0"/>
          <w:smallCaps w:val="0"/>
          <w:noProof w:val="0"/>
          <w:color w:val="050505"/>
          <w:sz w:val="22"/>
          <w:szCs w:val="22"/>
          <w:lang w:val="en-GB"/>
        </w:rPr>
      </w:pPr>
      <w:r w:rsidRPr="7324D5D5" w:rsidR="724F98C4">
        <w:rPr>
          <w:rFonts w:ascii="Arial" w:hAnsi="Arial" w:eastAsia="Arial" w:cs="Arial"/>
          <w:b w:val="0"/>
          <w:bCs w:val="0"/>
          <w:i w:val="0"/>
          <w:iCs w:val="0"/>
          <w:caps w:val="0"/>
          <w:smallCaps w:val="0"/>
          <w:noProof w:val="0"/>
          <w:color w:val="050505"/>
          <w:sz w:val="22"/>
          <w:szCs w:val="22"/>
          <w:lang w:val="en-GB"/>
        </w:rPr>
        <w:t>GLA Group</w:t>
      </w:r>
    </w:p>
    <w:p w:rsidR="290E0F04" w:rsidP="7324D5D5" w:rsidRDefault="290E0F04" w14:paraId="7F56DC8E" w14:textId="5F9AACBA">
      <w:pPr>
        <w:pStyle w:val="ListParagraph"/>
        <w:numPr>
          <w:ilvl w:val="0"/>
          <w:numId w:val="6"/>
        </w:numPr>
        <w:shd w:val="clear" w:color="auto" w:fill="F7F7F7"/>
        <w:bidi w:val="0"/>
        <w:spacing w:before="120" w:beforeAutospacing="off" w:after="105" w:afterAutospacing="off"/>
        <w:ind w:right="150"/>
        <w:jc w:val="left"/>
        <w:rPr>
          <w:rFonts w:ascii="Arial" w:hAnsi="Arial" w:eastAsia="Arial" w:cs="Arial"/>
          <w:b w:val="0"/>
          <w:bCs w:val="0"/>
          <w:i w:val="0"/>
          <w:iCs w:val="0"/>
          <w:caps w:val="0"/>
          <w:smallCaps w:val="0"/>
          <w:noProof w:val="0"/>
          <w:color w:val="050505"/>
          <w:sz w:val="22"/>
          <w:szCs w:val="22"/>
          <w:lang w:val="en-GB"/>
        </w:rPr>
      </w:pPr>
      <w:r w:rsidRPr="7324D5D5" w:rsidR="724F98C4">
        <w:rPr>
          <w:rFonts w:ascii="Arial" w:hAnsi="Arial" w:eastAsia="Arial" w:cs="Arial"/>
          <w:b w:val="0"/>
          <w:bCs w:val="0"/>
          <w:i w:val="0"/>
          <w:iCs w:val="0"/>
          <w:caps w:val="0"/>
          <w:smallCaps w:val="0"/>
          <w:noProof w:val="0"/>
          <w:color w:val="050505"/>
          <w:sz w:val="22"/>
          <w:szCs w:val="22"/>
          <w:lang w:val="en-GB"/>
        </w:rPr>
        <w:t>Health provider</w:t>
      </w:r>
    </w:p>
    <w:p w:rsidR="290E0F04" w:rsidP="7324D5D5" w:rsidRDefault="290E0F04" w14:paraId="66814FBC" w14:textId="2BE9456E">
      <w:pPr>
        <w:pStyle w:val="ListParagraph"/>
        <w:numPr>
          <w:ilvl w:val="0"/>
          <w:numId w:val="6"/>
        </w:numPr>
        <w:shd w:val="clear" w:color="auto" w:fill="F7F7F7"/>
        <w:bidi w:val="0"/>
        <w:spacing w:before="120" w:beforeAutospacing="off" w:after="105" w:afterAutospacing="off"/>
        <w:ind w:right="150"/>
        <w:jc w:val="left"/>
        <w:rPr>
          <w:rFonts w:ascii="Arial" w:hAnsi="Arial" w:eastAsia="Arial" w:cs="Arial"/>
          <w:b w:val="0"/>
          <w:bCs w:val="0"/>
          <w:i w:val="0"/>
          <w:iCs w:val="0"/>
          <w:caps w:val="0"/>
          <w:smallCaps w:val="0"/>
          <w:noProof w:val="0"/>
          <w:color w:val="050505"/>
          <w:sz w:val="22"/>
          <w:szCs w:val="22"/>
          <w:lang w:val="en-GB"/>
        </w:rPr>
      </w:pPr>
      <w:r w:rsidRPr="7324D5D5" w:rsidR="724F98C4">
        <w:rPr>
          <w:rFonts w:ascii="Arial" w:hAnsi="Arial" w:eastAsia="Arial" w:cs="Arial"/>
          <w:b w:val="0"/>
          <w:bCs w:val="0"/>
          <w:i w:val="0"/>
          <w:iCs w:val="0"/>
          <w:caps w:val="0"/>
          <w:smallCaps w:val="0"/>
          <w:noProof w:val="0"/>
          <w:color w:val="050505"/>
          <w:sz w:val="22"/>
          <w:szCs w:val="22"/>
          <w:lang w:val="en-GB"/>
        </w:rPr>
        <w:t>Education provider</w:t>
      </w:r>
    </w:p>
    <w:p w:rsidR="290E0F04" w:rsidP="7324D5D5" w:rsidRDefault="290E0F04" w14:paraId="1CFE0D24" w14:textId="0BF8084D">
      <w:pPr>
        <w:pStyle w:val="ListParagraph"/>
        <w:numPr>
          <w:ilvl w:val="0"/>
          <w:numId w:val="6"/>
        </w:numPr>
        <w:shd w:val="clear" w:color="auto" w:fill="F7F7F7"/>
        <w:bidi w:val="0"/>
        <w:spacing w:before="120" w:beforeAutospacing="off" w:after="105" w:afterAutospacing="off"/>
        <w:ind w:right="150"/>
        <w:jc w:val="left"/>
        <w:rPr>
          <w:rFonts w:ascii="Arial" w:hAnsi="Arial" w:eastAsia="Arial" w:cs="Arial"/>
          <w:b w:val="0"/>
          <w:bCs w:val="0"/>
          <w:i w:val="0"/>
          <w:iCs w:val="0"/>
          <w:caps w:val="0"/>
          <w:smallCaps w:val="0"/>
          <w:noProof w:val="0"/>
          <w:color w:val="050505"/>
          <w:sz w:val="22"/>
          <w:szCs w:val="22"/>
          <w:lang w:val="en-GB"/>
        </w:rPr>
      </w:pPr>
      <w:r w:rsidRPr="7324D5D5" w:rsidR="724F98C4">
        <w:rPr>
          <w:rFonts w:ascii="Arial" w:hAnsi="Arial" w:eastAsia="Arial" w:cs="Arial"/>
          <w:b w:val="0"/>
          <w:bCs w:val="0"/>
          <w:i w:val="0"/>
          <w:iCs w:val="0"/>
          <w:caps w:val="0"/>
          <w:smallCaps w:val="0"/>
          <w:noProof w:val="0"/>
          <w:color w:val="050505"/>
          <w:sz w:val="22"/>
          <w:szCs w:val="22"/>
          <w:lang w:val="en-GB"/>
        </w:rPr>
        <w:t>Social housing provider</w:t>
      </w:r>
    </w:p>
    <w:p w:rsidR="290E0F04" w:rsidP="7324D5D5" w:rsidRDefault="290E0F04" w14:paraId="46311430" w14:textId="0586A172">
      <w:pPr>
        <w:pStyle w:val="ListParagraph"/>
        <w:numPr>
          <w:ilvl w:val="0"/>
          <w:numId w:val="6"/>
        </w:numPr>
        <w:shd w:val="clear" w:color="auto" w:fill="F7F7F7"/>
        <w:bidi w:val="0"/>
        <w:spacing w:before="120" w:beforeAutospacing="off" w:after="105" w:afterAutospacing="off"/>
        <w:ind w:right="150"/>
        <w:jc w:val="left"/>
        <w:rPr>
          <w:rFonts w:ascii="Arial" w:hAnsi="Arial" w:eastAsia="Arial" w:cs="Arial"/>
          <w:b w:val="0"/>
          <w:bCs w:val="0"/>
          <w:i w:val="0"/>
          <w:iCs w:val="0"/>
          <w:caps w:val="0"/>
          <w:smallCaps w:val="0"/>
          <w:noProof w:val="0"/>
          <w:color w:val="050505"/>
          <w:sz w:val="22"/>
          <w:szCs w:val="22"/>
          <w:lang w:val="en-GB"/>
        </w:rPr>
      </w:pPr>
      <w:r w:rsidRPr="7324D5D5" w:rsidR="724F98C4">
        <w:rPr>
          <w:rFonts w:ascii="Arial" w:hAnsi="Arial" w:eastAsia="Arial" w:cs="Arial"/>
          <w:b w:val="0"/>
          <w:bCs w:val="0"/>
          <w:i w:val="0"/>
          <w:iCs w:val="0"/>
          <w:caps w:val="0"/>
          <w:smallCaps w:val="0"/>
          <w:noProof w:val="0"/>
          <w:color w:val="050505"/>
          <w:sz w:val="22"/>
          <w:szCs w:val="22"/>
          <w:lang w:val="en-GB"/>
        </w:rPr>
        <w:t>Community group</w:t>
      </w:r>
    </w:p>
    <w:p w:rsidR="290E0F04" w:rsidP="7324D5D5" w:rsidRDefault="290E0F04" w14:paraId="4ED61AF2" w14:textId="0DEF9BE5">
      <w:pPr>
        <w:pStyle w:val="ListParagraph"/>
        <w:numPr>
          <w:ilvl w:val="0"/>
          <w:numId w:val="6"/>
        </w:numPr>
        <w:shd w:val="clear" w:color="auto" w:fill="F7F7F7"/>
        <w:bidi w:val="0"/>
        <w:spacing w:before="120" w:beforeAutospacing="off" w:after="105" w:afterAutospacing="off"/>
        <w:ind w:right="150"/>
        <w:jc w:val="left"/>
        <w:rPr>
          <w:rFonts w:ascii="Arial" w:hAnsi="Arial" w:eastAsia="Arial" w:cs="Arial"/>
          <w:b w:val="0"/>
          <w:bCs w:val="0"/>
          <w:i w:val="0"/>
          <w:iCs w:val="0"/>
          <w:caps w:val="0"/>
          <w:smallCaps w:val="0"/>
          <w:noProof w:val="0"/>
          <w:color w:val="050505"/>
          <w:sz w:val="22"/>
          <w:szCs w:val="22"/>
          <w:lang w:val="en-GB"/>
        </w:rPr>
      </w:pPr>
      <w:r w:rsidRPr="7324D5D5" w:rsidR="724F98C4">
        <w:rPr>
          <w:rFonts w:ascii="Arial" w:hAnsi="Arial" w:eastAsia="Arial" w:cs="Arial"/>
          <w:b w:val="0"/>
          <w:bCs w:val="0"/>
          <w:i w:val="0"/>
          <w:iCs w:val="0"/>
          <w:caps w:val="0"/>
          <w:smallCaps w:val="0"/>
          <w:noProof w:val="0"/>
          <w:color w:val="050505"/>
          <w:sz w:val="22"/>
          <w:szCs w:val="22"/>
          <w:lang w:val="en-GB"/>
        </w:rPr>
        <w:t>Cultural or heritage institution</w:t>
      </w:r>
    </w:p>
    <w:p w:rsidR="290E0F04" w:rsidP="7324D5D5" w:rsidRDefault="290E0F04" w14:paraId="207E5A65" w14:textId="2D0C21C0">
      <w:pPr>
        <w:pStyle w:val="ListParagraph"/>
        <w:numPr>
          <w:ilvl w:val="0"/>
          <w:numId w:val="6"/>
        </w:numPr>
        <w:shd w:val="clear" w:color="auto" w:fill="F7F7F7"/>
        <w:bidi w:val="0"/>
        <w:spacing w:before="120" w:beforeAutospacing="off" w:after="105" w:afterAutospacing="off"/>
        <w:ind w:right="150"/>
        <w:jc w:val="left"/>
        <w:rPr>
          <w:rFonts w:ascii="Arial" w:hAnsi="Arial" w:eastAsia="Arial" w:cs="Arial"/>
          <w:b w:val="0"/>
          <w:bCs w:val="0"/>
          <w:i w:val="0"/>
          <w:iCs w:val="0"/>
          <w:caps w:val="0"/>
          <w:smallCaps w:val="0"/>
          <w:noProof w:val="0"/>
          <w:color w:val="050505"/>
          <w:sz w:val="22"/>
          <w:szCs w:val="22"/>
          <w:lang w:val="en-GB"/>
        </w:rPr>
      </w:pPr>
      <w:r w:rsidRPr="7324D5D5" w:rsidR="724F98C4">
        <w:rPr>
          <w:rFonts w:ascii="Arial" w:hAnsi="Arial" w:eastAsia="Arial" w:cs="Arial"/>
          <w:b w:val="0"/>
          <w:bCs w:val="0"/>
          <w:i w:val="0"/>
          <w:iCs w:val="0"/>
          <w:caps w:val="0"/>
          <w:smallCaps w:val="0"/>
          <w:noProof w:val="0"/>
          <w:color w:val="050505"/>
          <w:sz w:val="22"/>
          <w:szCs w:val="22"/>
          <w:lang w:val="en-GB"/>
        </w:rPr>
        <w:t>Other</w:t>
      </w:r>
    </w:p>
    <w:p w:rsidR="79074856" w:rsidP="7324D5D5" w:rsidRDefault="79074856" w14:paraId="5ED7528E" w14:textId="44514417">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rPr>
      </w:pPr>
    </w:p>
    <w:p w:rsidR="290E0F04" w:rsidP="7324D5D5" w:rsidRDefault="290E0F04" w14:paraId="12088594" w14:textId="376FFBDE">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rPr>
      </w:pPr>
      <w:r w:rsidRPr="7324D5D5" w:rsidR="724F98C4">
        <w:rPr>
          <w:rFonts w:ascii="Arial" w:hAnsi="Arial" w:eastAsia="Arial" w:cs="Arial"/>
          <w:b w:val="0"/>
          <w:bCs w:val="0"/>
          <w:i w:val="0"/>
          <w:iCs w:val="0"/>
          <w:caps w:val="0"/>
          <w:smallCaps w:val="0"/>
          <w:noProof w:val="0"/>
          <w:color w:val="050505"/>
          <w:sz w:val="22"/>
          <w:szCs w:val="22"/>
          <w:lang w:val="en-GB"/>
        </w:rPr>
        <w:t>Organisation location (postcode) *</w:t>
      </w:r>
    </w:p>
    <w:p w:rsidR="290E0F04" w:rsidP="7324D5D5" w:rsidRDefault="290E0F04" w14:paraId="0A631291" w14:textId="6E2B2C21">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5D6568"/>
          <w:sz w:val="22"/>
          <w:szCs w:val="22"/>
          <w:lang w:val="en-GB"/>
        </w:rPr>
      </w:pPr>
      <w:r w:rsidRPr="7324D5D5" w:rsidR="724F98C4">
        <w:rPr>
          <w:rFonts w:ascii="Arial" w:hAnsi="Arial" w:eastAsia="Arial" w:cs="Arial"/>
          <w:b w:val="0"/>
          <w:bCs w:val="0"/>
          <w:i w:val="0"/>
          <w:iCs w:val="0"/>
          <w:caps w:val="0"/>
          <w:smallCaps w:val="0"/>
          <w:noProof w:val="0"/>
          <w:color w:val="5D6568"/>
          <w:sz w:val="22"/>
          <w:szCs w:val="22"/>
          <w:lang w:val="en-GB"/>
        </w:rPr>
        <w:t>e.g. E16 1ZE</w:t>
      </w:r>
    </w:p>
    <w:p w:rsidR="79074856" w:rsidP="7324D5D5" w:rsidRDefault="79074856" w14:paraId="08305332" w14:textId="06FE343B">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5D6568"/>
          <w:sz w:val="22"/>
          <w:szCs w:val="22"/>
          <w:lang w:val="en-GB"/>
        </w:rPr>
      </w:pPr>
    </w:p>
    <w:p w:rsidR="290E0F04" w:rsidP="7324D5D5" w:rsidRDefault="290E0F04" w14:paraId="2868AB40" w14:textId="6A429851">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Do you have decision-making authority for your London-based estate? *</w:t>
      </w:r>
      <w:r w:rsidRPr="7324D5D5" w:rsidR="724F98C4">
        <w:rPr>
          <w:rFonts w:ascii="Arial" w:hAnsi="Arial" w:eastAsia="Arial" w:cs="Arial"/>
          <w:b w:val="0"/>
          <w:bCs w:val="0"/>
          <w:i w:val="0"/>
          <w:iCs w:val="0"/>
          <w:caps w:val="0"/>
          <w:smallCaps w:val="0"/>
          <w:noProof w:val="0"/>
          <w:color w:val="050505"/>
          <w:sz w:val="22"/>
          <w:szCs w:val="22"/>
          <w:lang w:val="en-GB" w:eastAsia="en-US" w:bidi="ar-SA"/>
        </w:rPr>
        <w:t xml:space="preserve"> (please select) </w:t>
      </w:r>
    </w:p>
    <w:p w:rsidR="290E0F04" w:rsidP="7324D5D5" w:rsidRDefault="290E0F04" w14:paraId="7D8E503C" w14:textId="60103DA4">
      <w:pPr>
        <w:pStyle w:val="ListParagraph"/>
        <w:numPr>
          <w:ilvl w:val="0"/>
          <w:numId w:val="7"/>
        </w:numPr>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Yes</w:t>
      </w:r>
    </w:p>
    <w:p w:rsidR="290E0F04" w:rsidP="7324D5D5" w:rsidRDefault="290E0F04" w14:paraId="7B47C8EB" w14:textId="4DD8D15F">
      <w:pPr>
        <w:pStyle w:val="ListParagraph"/>
        <w:numPr>
          <w:ilvl w:val="0"/>
          <w:numId w:val="7"/>
        </w:numPr>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 xml:space="preserve">No </w:t>
      </w:r>
    </w:p>
    <w:p w:rsidR="290E0F04" w:rsidP="7324D5D5" w:rsidRDefault="290E0F04" w14:paraId="5A6DD257" w14:textId="6F9AA3AB">
      <w:pPr>
        <w:pStyle w:val="ListParagraph"/>
        <w:numPr>
          <w:ilvl w:val="0"/>
          <w:numId w:val="7"/>
        </w:numPr>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In part</w:t>
      </w:r>
    </w:p>
    <w:p w:rsidR="79074856" w:rsidP="7324D5D5" w:rsidRDefault="79074856" w14:paraId="093EB359" w14:textId="28C1DEFF">
      <w:pPr>
        <w:pStyle w:val="Normal"/>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p>
    <w:p w:rsidR="290E0F04" w:rsidP="7324D5D5" w:rsidRDefault="290E0F04" w14:paraId="7B3EB8F0" w14:textId="160B457E">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 xml:space="preserve">Do you have a net zero strategy or </w:t>
      </w:r>
      <w:r w:rsidRPr="7324D5D5" w:rsidR="724F98C4">
        <w:rPr>
          <w:rFonts w:ascii="Arial" w:hAnsi="Arial" w:eastAsia="Arial" w:cs="Arial"/>
          <w:b w:val="0"/>
          <w:bCs w:val="0"/>
          <w:i w:val="0"/>
          <w:iCs w:val="0"/>
          <w:caps w:val="0"/>
          <w:smallCaps w:val="0"/>
          <w:noProof w:val="0"/>
          <w:color w:val="050505"/>
          <w:sz w:val="22"/>
          <w:szCs w:val="22"/>
          <w:lang w:val="en-GB" w:eastAsia="en-US" w:bidi="ar-SA"/>
        </w:rPr>
        <w:t>routemap</w:t>
      </w:r>
      <w:r w:rsidRPr="7324D5D5" w:rsidR="724F98C4">
        <w:rPr>
          <w:rFonts w:ascii="Arial" w:hAnsi="Arial" w:eastAsia="Arial" w:cs="Arial"/>
          <w:b w:val="0"/>
          <w:bCs w:val="0"/>
          <w:i w:val="0"/>
          <w:iCs w:val="0"/>
          <w:caps w:val="0"/>
          <w:smallCaps w:val="0"/>
          <w:noProof w:val="0"/>
          <w:color w:val="050505"/>
          <w:sz w:val="22"/>
          <w:szCs w:val="22"/>
          <w:lang w:val="en-GB" w:eastAsia="en-US" w:bidi="ar-SA"/>
        </w:rPr>
        <w:t>? * (please select) </w:t>
      </w:r>
    </w:p>
    <w:p w:rsidR="290E0F04" w:rsidP="7324D5D5" w:rsidRDefault="290E0F04" w14:paraId="2ACFE98A" w14:textId="09A10764">
      <w:pPr>
        <w:pStyle w:val="ListParagraph"/>
        <w:numPr>
          <w:ilvl w:val="0"/>
          <w:numId w:val="8"/>
        </w:numPr>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Yes</w:t>
      </w:r>
    </w:p>
    <w:p w:rsidR="290E0F04" w:rsidP="7324D5D5" w:rsidRDefault="290E0F04" w14:paraId="158F2F4E" w14:textId="451DBA2E">
      <w:pPr>
        <w:pStyle w:val="ListParagraph"/>
        <w:numPr>
          <w:ilvl w:val="0"/>
          <w:numId w:val="8"/>
        </w:numPr>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 xml:space="preserve">No </w:t>
      </w:r>
    </w:p>
    <w:p w:rsidR="290E0F04" w:rsidP="7324D5D5" w:rsidRDefault="290E0F04" w14:paraId="21A640D3" w14:textId="4D9EF129">
      <w:pPr>
        <w:pStyle w:val="ListParagraph"/>
        <w:numPr>
          <w:ilvl w:val="0"/>
          <w:numId w:val="8"/>
        </w:numPr>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Unsure</w:t>
      </w:r>
    </w:p>
    <w:p w:rsidR="79074856" w:rsidP="7324D5D5" w:rsidRDefault="79074856" w14:paraId="452B7CD8" w14:textId="2B63878F">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strike w:val="0"/>
          <w:dstrike w:val="0"/>
          <w:noProof w:val="0"/>
          <w:color w:val="050505"/>
          <w:sz w:val="22"/>
          <w:szCs w:val="22"/>
          <w:u w:val="none"/>
          <w:lang w:val="en-GB"/>
        </w:rPr>
      </w:pPr>
    </w:p>
    <w:p w:rsidR="290E0F04" w:rsidP="7324D5D5" w:rsidRDefault="290E0F04" w14:paraId="675DF02A" w14:textId="00B3801D">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 xml:space="preserve">Do you have a net zero target date? </w:t>
      </w:r>
      <w:r w:rsidRPr="7324D5D5" w:rsidR="724F98C4">
        <w:rPr>
          <w:rFonts w:ascii="Arial" w:hAnsi="Arial" w:eastAsia="Arial" w:cs="Arial"/>
          <w:b w:val="0"/>
          <w:bCs w:val="0"/>
          <w:i w:val="0"/>
          <w:iCs w:val="0"/>
          <w:caps w:val="0"/>
          <w:smallCaps w:val="0"/>
          <w:noProof w:val="0"/>
          <w:color w:val="050505"/>
          <w:sz w:val="22"/>
          <w:szCs w:val="22"/>
          <w:lang w:val="en-GB" w:eastAsia="en-US" w:bidi="ar-SA"/>
        </w:rPr>
        <w:t>*</w:t>
      </w:r>
    </w:p>
    <w:p w:rsidR="290E0F04" w:rsidP="7324D5D5" w:rsidRDefault="290E0F04" w14:paraId="0D48C506" w14:textId="0198B6E8">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5D6568"/>
          <w:sz w:val="22"/>
          <w:szCs w:val="22"/>
          <w:lang w:val="en-GB"/>
        </w:rPr>
      </w:pPr>
      <w:r w:rsidRPr="7324D5D5" w:rsidR="724F98C4">
        <w:rPr>
          <w:rFonts w:ascii="Arial" w:hAnsi="Arial" w:eastAsia="Arial" w:cs="Arial"/>
          <w:b w:val="0"/>
          <w:bCs w:val="0"/>
          <w:i w:val="0"/>
          <w:iCs w:val="0"/>
          <w:caps w:val="0"/>
          <w:smallCaps w:val="0"/>
          <w:noProof w:val="0"/>
          <w:color w:val="5D6568"/>
          <w:sz w:val="22"/>
          <w:szCs w:val="22"/>
          <w:lang w:val="en-GB"/>
        </w:rPr>
        <w:t>e.g. 2030</w:t>
      </w:r>
    </w:p>
    <w:p w:rsidR="79074856" w:rsidP="7324D5D5" w:rsidRDefault="79074856" w14:paraId="6D38435B" w14:textId="3253B163">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5D6568"/>
          <w:sz w:val="22"/>
          <w:szCs w:val="22"/>
          <w:lang w:val="en-GB"/>
        </w:rPr>
      </w:pPr>
    </w:p>
    <w:p w:rsidR="290E0F04" w:rsidP="7324D5D5" w:rsidRDefault="290E0F04" w14:paraId="1126DFD5" w14:textId="3610A230">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Does your organisation have senior level awareness/commitment to engage with the Zero Carbon Accelerator? * (please select) </w:t>
      </w:r>
    </w:p>
    <w:p w:rsidR="290E0F04" w:rsidP="7324D5D5" w:rsidRDefault="290E0F04" w14:paraId="380D9C1C" w14:textId="01A09384">
      <w:pPr>
        <w:pStyle w:val="ListParagraph"/>
        <w:numPr>
          <w:ilvl w:val="0"/>
          <w:numId w:val="9"/>
        </w:numPr>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Yes</w:t>
      </w:r>
    </w:p>
    <w:p w:rsidR="290E0F04" w:rsidP="7324D5D5" w:rsidRDefault="290E0F04" w14:paraId="0875578A" w14:textId="53B7921A">
      <w:pPr>
        <w:pStyle w:val="ListParagraph"/>
        <w:numPr>
          <w:ilvl w:val="0"/>
          <w:numId w:val="9"/>
        </w:numPr>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No</w:t>
      </w:r>
    </w:p>
    <w:p w:rsidR="79074856" w:rsidP="7324D5D5" w:rsidRDefault="79074856" w14:paraId="1FE72353" w14:textId="14AD33A3">
      <w:pPr>
        <w:pStyle w:val="Normal"/>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p>
    <w:p w:rsidR="290E0F04" w:rsidP="7324D5D5" w:rsidRDefault="290E0F04" w14:paraId="0AC7EC20" w14:textId="1388C932">
      <w:pPr>
        <w:pStyle w:val="Normal"/>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 xml:space="preserve">Do you have sufficient internal resource? </w:t>
      </w:r>
      <w:r w:rsidRPr="7324D5D5" w:rsidR="724F98C4">
        <w:rPr>
          <w:rFonts w:ascii="Arial" w:hAnsi="Arial" w:eastAsia="Arial" w:cs="Arial"/>
          <w:b w:val="0"/>
          <w:bCs w:val="0"/>
          <w:i w:val="0"/>
          <w:iCs w:val="0"/>
          <w:caps w:val="0"/>
          <w:smallCaps w:val="0"/>
          <w:noProof w:val="0"/>
          <w:color w:val="050505"/>
          <w:sz w:val="22"/>
          <w:szCs w:val="22"/>
          <w:lang w:val="en-GB" w:eastAsia="en-US" w:bidi="ar-SA"/>
        </w:rPr>
        <w:t xml:space="preserve">* </w:t>
      </w:r>
      <w:r w:rsidRPr="7324D5D5" w:rsidR="724F98C4">
        <w:rPr>
          <w:rFonts w:ascii="Arial" w:hAnsi="Arial" w:eastAsia="Arial" w:cs="Arial"/>
          <w:b w:val="0"/>
          <w:bCs w:val="0"/>
          <w:i w:val="0"/>
          <w:iCs w:val="0"/>
          <w:caps w:val="0"/>
          <w:smallCaps w:val="0"/>
          <w:noProof w:val="0"/>
          <w:color w:val="050505"/>
          <w:sz w:val="22"/>
          <w:szCs w:val="22"/>
          <w:lang w:val="en-GB" w:eastAsia="en-US" w:bidi="ar-SA"/>
        </w:rPr>
        <w:t>(please select) </w:t>
      </w:r>
    </w:p>
    <w:p w:rsidR="290E0F04" w:rsidP="7324D5D5" w:rsidRDefault="290E0F04" w14:paraId="2EC052FF" w14:textId="116E814A">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5D6568"/>
          <w:sz w:val="22"/>
          <w:szCs w:val="22"/>
          <w:lang w:val="en-GB"/>
        </w:rPr>
      </w:pPr>
      <w:r w:rsidRPr="7324D5D5" w:rsidR="724F98C4">
        <w:rPr>
          <w:rFonts w:ascii="Arial" w:hAnsi="Arial" w:eastAsia="Arial" w:cs="Arial"/>
          <w:b w:val="0"/>
          <w:bCs w:val="0"/>
          <w:i w:val="0"/>
          <w:iCs w:val="0"/>
          <w:caps w:val="0"/>
          <w:smallCaps w:val="0"/>
          <w:noProof w:val="0"/>
          <w:color w:val="5D6568"/>
          <w:sz w:val="22"/>
          <w:szCs w:val="22"/>
          <w:lang w:val="en-GB"/>
        </w:rPr>
        <w:t>Depending on the type of support you are requesting from the Zero Carbon Accelerator, you may need to commit internal resource to support the coordination and delivery of the supported project. Do you have sufficient resource within your organisation to do this?</w:t>
      </w:r>
    </w:p>
    <w:p w:rsidR="79074856" w:rsidP="7324D5D5" w:rsidRDefault="79074856" w14:paraId="05528B90" w14:textId="342F7B67">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5D6568"/>
          <w:sz w:val="22"/>
          <w:szCs w:val="22"/>
          <w:lang w:val="en-GB"/>
        </w:rPr>
      </w:pPr>
    </w:p>
    <w:p w:rsidR="290E0F04" w:rsidP="7324D5D5" w:rsidRDefault="290E0F04" w14:paraId="438CD33E" w14:textId="694EAC1F">
      <w:pPr>
        <w:pStyle w:val="ListParagraph"/>
        <w:numPr>
          <w:ilvl w:val="0"/>
          <w:numId w:val="9"/>
        </w:numPr>
        <w:suppressLineNumbers w:val="0"/>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Yes</w:t>
      </w:r>
    </w:p>
    <w:p w:rsidR="290E0F04" w:rsidP="7324D5D5" w:rsidRDefault="290E0F04" w14:paraId="022A892C" w14:textId="26F8AB1C">
      <w:pPr>
        <w:pStyle w:val="ListParagraph"/>
        <w:numPr>
          <w:ilvl w:val="0"/>
          <w:numId w:val="9"/>
        </w:numPr>
        <w:suppressLineNumbers w:val="0"/>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 xml:space="preserve">No </w:t>
      </w:r>
    </w:p>
    <w:p w:rsidR="290E0F04" w:rsidP="7324D5D5" w:rsidRDefault="290E0F04" w14:paraId="4235744F" w14:textId="5D07E471">
      <w:pPr>
        <w:pStyle w:val="ListParagraph"/>
        <w:numPr>
          <w:ilvl w:val="0"/>
          <w:numId w:val="9"/>
        </w:numPr>
        <w:suppressLineNumbers w:val="0"/>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Unsure</w:t>
      </w:r>
    </w:p>
    <w:p w:rsidR="79074856" w:rsidP="7324D5D5" w:rsidRDefault="79074856" w14:paraId="39E0A5FC" w14:textId="28FD31EE">
      <w:pPr>
        <w:pStyle w:val="Normal"/>
        <w:suppressLineNumbers w:val="0"/>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p>
    <w:p w:rsidR="290E0F04" w:rsidP="7324D5D5" w:rsidRDefault="290E0F04" w14:paraId="5213E19B" w14:textId="5F13A9BF">
      <w:pPr>
        <w:pStyle w:val="Normal"/>
        <w:shd w:val="clear" w:color="auto" w:fill="F7F7F7"/>
        <w:bidi w:val="0"/>
        <w:spacing w:before="0" w:beforeAutospacing="off" w:after="72" w:afterAutospacing="off"/>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Are you seeking support as part of a consortium? (please select) </w:t>
      </w:r>
    </w:p>
    <w:p w:rsidR="290E0F04" w:rsidP="7324D5D5" w:rsidRDefault="290E0F04" w14:paraId="57D15B40" w14:textId="3EACC41E">
      <w:pPr>
        <w:pStyle w:val="ListParagraph"/>
        <w:numPr>
          <w:ilvl w:val="0"/>
          <w:numId w:val="10"/>
        </w:numPr>
        <w:shd w:val="clear" w:color="auto" w:fill="F7F7F7"/>
        <w:bidi w:val="0"/>
        <w:spacing w:before="0" w:beforeAutospacing="off" w:after="72" w:afterAutospacing="off"/>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 xml:space="preserve">Yes </w:t>
      </w:r>
    </w:p>
    <w:p w:rsidR="290E0F04" w:rsidP="7324D5D5" w:rsidRDefault="290E0F04" w14:paraId="70A8C6FE" w14:textId="7273B45B">
      <w:pPr>
        <w:pStyle w:val="ListParagraph"/>
        <w:numPr>
          <w:ilvl w:val="0"/>
          <w:numId w:val="10"/>
        </w:numPr>
        <w:shd w:val="clear" w:color="auto" w:fill="F7F7F7"/>
        <w:bidi w:val="0"/>
        <w:spacing w:before="0" w:beforeAutospacing="off" w:after="72" w:afterAutospacing="off"/>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 xml:space="preserve">No </w:t>
      </w:r>
    </w:p>
    <w:p w:rsidR="290E0F04" w:rsidP="7324D5D5" w:rsidRDefault="290E0F04" w14:paraId="65DAC814" w14:textId="6CB0BCE8">
      <w:pPr>
        <w:pStyle w:val="ListParagraph"/>
        <w:numPr>
          <w:ilvl w:val="0"/>
          <w:numId w:val="10"/>
        </w:numPr>
        <w:shd w:val="clear" w:color="auto" w:fill="F7F7F7"/>
        <w:bidi w:val="0"/>
        <w:spacing w:before="0" w:beforeAutospacing="off" w:after="72" w:afterAutospacing="off"/>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Unsure</w:t>
      </w:r>
    </w:p>
    <w:p w:rsidR="79074856" w:rsidP="7324D5D5" w:rsidRDefault="79074856" w14:paraId="5AB8F20B" w14:textId="4414D9FE">
      <w:pPr>
        <w:pStyle w:val="Normal"/>
        <w:bidi w:val="0"/>
        <w:jc w:val="left"/>
        <w:rPr>
          <w:rFonts w:ascii="Arial" w:hAnsi="Arial" w:eastAsia="Arial" w:cs="Arial"/>
        </w:rPr>
      </w:pPr>
    </w:p>
    <w:p w:rsidR="01ADD647" w:rsidP="7324D5D5" w:rsidRDefault="01ADD647" w14:paraId="4F78EAA5" w14:textId="3F4D2F0C">
      <w:pPr>
        <w:pStyle w:val="Normal"/>
        <w:bidi w:val="0"/>
        <w:jc w:val="left"/>
        <w:rPr>
          <w:rFonts w:ascii="Arial" w:hAnsi="Arial" w:eastAsia="Arial" w:cs="Arial"/>
          <w:b w:val="0"/>
          <w:bCs w:val="0"/>
          <w:i w:val="0"/>
          <w:iCs w:val="0"/>
          <w:caps w:val="0"/>
          <w:smallCaps w:val="0"/>
          <w:noProof w:val="0"/>
          <w:color w:val="050505"/>
          <w:sz w:val="22"/>
          <w:szCs w:val="22"/>
          <w:lang w:val="en-GB" w:eastAsia="en-US" w:bidi="ar-SA"/>
        </w:rPr>
      </w:pPr>
      <w:r w:rsidRPr="7324D5D5" w:rsidR="01ADD647">
        <w:rPr>
          <w:rFonts w:ascii="Arial" w:hAnsi="Arial" w:eastAsia="Arial" w:cs="Arial"/>
          <w:b w:val="0"/>
          <w:bCs w:val="0"/>
          <w:i w:val="0"/>
          <w:iCs w:val="0"/>
          <w:caps w:val="0"/>
          <w:smallCaps w:val="0"/>
          <w:color w:val="050505"/>
          <w:sz w:val="22"/>
          <w:szCs w:val="22"/>
          <w:lang w:eastAsia="en-US" w:bidi="ar-SA"/>
        </w:rPr>
        <w:t>If yes</w:t>
      </w:r>
      <w:r w:rsidRPr="7324D5D5" w:rsidR="0367C0DC">
        <w:rPr>
          <w:rFonts w:ascii="Arial" w:hAnsi="Arial" w:eastAsia="Arial" w:cs="Arial"/>
          <w:b w:val="0"/>
          <w:bCs w:val="0"/>
          <w:i w:val="0"/>
          <w:iCs w:val="0"/>
          <w:caps w:val="0"/>
          <w:smallCaps w:val="0"/>
          <w:color w:val="050505"/>
          <w:sz w:val="22"/>
          <w:szCs w:val="22"/>
          <w:lang w:eastAsia="en-US" w:bidi="ar-SA"/>
        </w:rPr>
        <w:t>, p</w:t>
      </w:r>
      <w:r w:rsidRPr="7324D5D5" w:rsidR="01ADD647">
        <w:rPr>
          <w:rFonts w:ascii="Arial" w:hAnsi="Arial" w:eastAsia="Arial" w:cs="Arial"/>
          <w:b w:val="0"/>
          <w:bCs w:val="0"/>
          <w:i w:val="0"/>
          <w:iCs w:val="0"/>
          <w:caps w:val="0"/>
          <w:smallCaps w:val="0"/>
          <w:noProof w:val="0"/>
          <w:color w:val="050505"/>
          <w:sz w:val="22"/>
          <w:szCs w:val="22"/>
          <w:lang w:val="en-GB" w:eastAsia="en-US" w:bidi="ar-SA"/>
        </w:rPr>
        <w:t>lease list the other organisations within your consortium.</w:t>
      </w:r>
    </w:p>
    <w:p w:rsidR="79074856" w:rsidP="7324D5D5" w:rsidRDefault="79074856" w14:paraId="25F2B153" w14:textId="3A8C47AD">
      <w:pPr>
        <w:pStyle w:val="Normal"/>
        <w:bidi w:val="0"/>
        <w:jc w:val="left"/>
        <w:rPr>
          <w:rFonts w:ascii="Arial" w:hAnsi="Arial" w:eastAsia="Arial" w:cs="Arial"/>
        </w:rPr>
      </w:pPr>
    </w:p>
    <w:p w:rsidR="79074856" w:rsidP="7324D5D5" w:rsidRDefault="79074856" w14:paraId="7DB9C4C3" w14:textId="4DF25E60">
      <w:pPr>
        <w:pBdr>
          <w:top w:val="single" w:color="000000" w:sz="2" w:space="0"/>
        </w:pBdr>
        <w:shd w:val="clear" w:color="auto" w:fill="FFFFFF" w:themeFill="background1"/>
        <w:bidi w:val="0"/>
        <w:rPr>
          <w:rFonts w:ascii="Arial" w:hAnsi="Arial" w:eastAsia="Arial" w:cs="Arial"/>
          <w:b w:val="1"/>
          <w:bCs w:val="1"/>
          <w:i w:val="0"/>
          <w:iCs w:val="0"/>
          <w:caps w:val="0"/>
          <w:smallCaps w:val="0"/>
          <w:noProof w:val="0"/>
          <w:color w:val="050505"/>
          <w:sz w:val="22"/>
          <w:szCs w:val="22"/>
          <w:lang w:val="en-GB" w:eastAsia="en-US" w:bidi="ar-SA"/>
        </w:rPr>
      </w:pPr>
    </w:p>
    <w:p w:rsidR="79074856" w:rsidP="7324D5D5" w:rsidRDefault="79074856" w14:paraId="1E2D4245" w14:textId="5A774A1A">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rPr>
      </w:pPr>
    </w:p>
    <w:p w:rsidR="290E0F04" w:rsidP="7324D5D5" w:rsidRDefault="290E0F04" w14:paraId="65DFED08" w14:textId="71E5B172">
      <w:pPr>
        <w:pStyle w:val="Normal"/>
        <w:suppressLineNumbers w:val="0"/>
        <w:bidi w:val="0"/>
        <w:spacing w:before="0" w:beforeAutospacing="off" w:after="0" w:afterAutospacing="off" w:line="259" w:lineRule="auto"/>
        <w:ind w:left="0" w:right="0"/>
        <w:jc w:val="left"/>
        <w:rPr>
          <w:rFonts w:ascii="Arial" w:hAnsi="Arial" w:eastAsia="Arial" w:cs="Arial"/>
          <w:b w:val="1"/>
          <w:bCs w:val="1"/>
          <w:i w:val="0"/>
          <w:iCs w:val="0"/>
          <w:caps w:val="0"/>
          <w:smallCaps w:val="0"/>
          <w:noProof w:val="0"/>
          <w:color w:val="050505"/>
          <w:sz w:val="22"/>
          <w:szCs w:val="22"/>
          <w:lang w:val="en-GB" w:eastAsia="en-US" w:bidi="ar-SA"/>
        </w:rPr>
      </w:pPr>
      <w:r w:rsidRPr="7324D5D5" w:rsidR="724F98C4">
        <w:rPr>
          <w:rFonts w:ascii="Arial" w:hAnsi="Arial" w:eastAsia="Arial" w:cs="Arial"/>
          <w:b w:val="1"/>
          <w:bCs w:val="1"/>
          <w:i w:val="0"/>
          <w:iCs w:val="0"/>
          <w:caps w:val="0"/>
          <w:smallCaps w:val="0"/>
          <w:noProof w:val="0"/>
          <w:color w:val="050505"/>
          <w:sz w:val="22"/>
          <w:szCs w:val="22"/>
          <w:lang w:val="en-GB" w:eastAsia="en-US" w:bidi="ar-SA"/>
        </w:rPr>
        <w:t>Project support</w:t>
      </w:r>
    </w:p>
    <w:p w:rsidR="79074856" w:rsidP="7324D5D5" w:rsidRDefault="79074856" w14:paraId="76AE1C9A" w14:textId="08256415">
      <w:pPr>
        <w:pStyle w:val="Normal"/>
        <w:suppressLineNumbers w:val="0"/>
        <w:bidi w:val="0"/>
        <w:spacing w:before="0" w:beforeAutospacing="off" w:after="0" w:afterAutospacing="off" w:line="259" w:lineRule="auto"/>
        <w:ind w:left="0" w:right="0"/>
        <w:jc w:val="left"/>
        <w:rPr>
          <w:rFonts w:ascii="Arial" w:hAnsi="Arial" w:eastAsia="Arial" w:cs="Arial"/>
          <w:b w:val="1"/>
          <w:bCs w:val="1"/>
          <w:i w:val="0"/>
          <w:iCs w:val="0"/>
          <w:caps w:val="0"/>
          <w:smallCaps w:val="0"/>
          <w:noProof w:val="0"/>
          <w:color w:val="050505"/>
          <w:sz w:val="22"/>
          <w:szCs w:val="22"/>
          <w:lang w:val="en-GB" w:eastAsia="en-US" w:bidi="ar-SA"/>
        </w:rPr>
      </w:pPr>
    </w:p>
    <w:p w:rsidR="290E0F04" w:rsidP="7324D5D5" w:rsidRDefault="290E0F04" w14:paraId="427B1924" w14:textId="2B2FACC9">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Do you have a specific project or programme which requires specific support? * (please select)</w:t>
      </w:r>
    </w:p>
    <w:p w:rsidR="290E0F04" w:rsidP="7324D5D5" w:rsidRDefault="290E0F04" w14:paraId="1044F405" w14:textId="6D8D7365">
      <w:pPr>
        <w:pStyle w:val="ListParagraph"/>
        <w:numPr>
          <w:ilvl w:val="0"/>
          <w:numId w:val="11"/>
        </w:numPr>
        <w:shd w:val="clear" w:color="auto" w:fill="F7F7F7"/>
        <w:bidi w:val="0"/>
        <w:spacing w:before="0" w:beforeAutospacing="off" w:after="72" w:afterAutospacing="off"/>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Yes</w:t>
      </w:r>
    </w:p>
    <w:p w:rsidR="290E0F04" w:rsidP="7324D5D5" w:rsidRDefault="290E0F04" w14:paraId="20054323" w14:textId="75585A61">
      <w:pPr>
        <w:pStyle w:val="ListParagraph"/>
        <w:numPr>
          <w:ilvl w:val="0"/>
          <w:numId w:val="11"/>
        </w:numPr>
        <w:shd w:val="clear" w:color="auto" w:fill="F7F7F7"/>
        <w:bidi w:val="0"/>
        <w:spacing w:before="0" w:beforeAutospacing="off" w:after="72" w:afterAutospacing="off"/>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No</w:t>
      </w:r>
    </w:p>
    <w:p w:rsidR="79C0D246" w:rsidP="7324D5D5" w:rsidRDefault="79C0D246" w14:paraId="4E949815" w14:textId="12FE47EF">
      <w:pPr>
        <w:pStyle w:val="Normal"/>
        <w:shd w:val="clear" w:color="auto" w:fill="F7F7F7"/>
        <w:bidi w:val="0"/>
        <w:spacing w:before="0" w:beforeAutospacing="off" w:after="72" w:afterAutospacing="off"/>
        <w:jc w:val="left"/>
        <w:rPr>
          <w:rFonts w:ascii="Arial" w:hAnsi="Arial" w:eastAsia="Arial" w:cs="Arial"/>
          <w:noProof w:val="0"/>
          <w:color w:val="050505"/>
          <w:sz w:val="22"/>
          <w:szCs w:val="22"/>
          <w:lang w:val="en-GB"/>
        </w:rPr>
      </w:pPr>
      <w:r w:rsidRPr="7324D5D5" w:rsidR="79C0D246">
        <w:rPr>
          <w:rFonts w:ascii="Arial" w:hAnsi="Arial" w:eastAsia="Arial" w:cs="Arial"/>
          <w:b w:val="0"/>
          <w:bCs w:val="0"/>
          <w:i w:val="0"/>
          <w:iCs w:val="0"/>
          <w:caps w:val="0"/>
          <w:smallCaps w:val="0"/>
          <w:noProof w:val="0"/>
          <w:color w:val="050505"/>
          <w:sz w:val="22"/>
          <w:szCs w:val="22"/>
          <w:lang w:val="en-GB" w:eastAsia="en-US" w:bidi="ar-SA"/>
        </w:rPr>
        <w:t>If yes</w:t>
      </w:r>
      <w:r w:rsidRPr="7324D5D5" w:rsidR="3A04D142">
        <w:rPr>
          <w:rFonts w:ascii="Arial" w:hAnsi="Arial" w:eastAsia="Arial" w:cs="Arial"/>
          <w:b w:val="0"/>
          <w:bCs w:val="0"/>
          <w:i w:val="0"/>
          <w:iCs w:val="0"/>
          <w:caps w:val="0"/>
          <w:smallCaps w:val="0"/>
          <w:noProof w:val="0"/>
          <w:color w:val="050505"/>
          <w:sz w:val="22"/>
          <w:szCs w:val="22"/>
          <w:lang w:val="en-GB" w:eastAsia="en-US" w:bidi="ar-SA"/>
        </w:rPr>
        <w:t>, p</w:t>
      </w:r>
      <w:r w:rsidRPr="7324D5D5" w:rsidR="79C0D246">
        <w:rPr>
          <w:rFonts w:ascii="Arial" w:hAnsi="Arial" w:eastAsia="Arial" w:cs="Arial"/>
          <w:b w:val="0"/>
          <w:bCs w:val="0"/>
          <w:i w:val="0"/>
          <w:iCs w:val="0"/>
          <w:caps w:val="0"/>
          <w:smallCaps w:val="0"/>
          <w:noProof w:val="0"/>
          <w:color w:val="050505"/>
          <w:sz w:val="22"/>
          <w:szCs w:val="22"/>
          <w:lang w:val="en-GB"/>
        </w:rPr>
        <w:t>lease provide a short project/programme summary. *</w:t>
      </w:r>
    </w:p>
    <w:p w:rsidR="79074856" w:rsidP="7324D5D5" w:rsidRDefault="79074856" w14:paraId="1CAA1C1C" w14:textId="7A53D1D5">
      <w:pPr>
        <w:pStyle w:val="Normal"/>
        <w:shd w:val="clear" w:color="auto" w:fill="F7F7F7"/>
        <w:bidi w:val="0"/>
        <w:spacing w:before="0" w:beforeAutospacing="off" w:after="72" w:afterAutospacing="off"/>
        <w:jc w:val="left"/>
        <w:rPr>
          <w:rFonts w:ascii="Arial" w:hAnsi="Arial" w:eastAsia="Arial" w:cs="Arial"/>
          <w:b w:val="0"/>
          <w:bCs w:val="0"/>
          <w:i w:val="0"/>
          <w:iCs w:val="0"/>
          <w:caps w:val="0"/>
          <w:smallCaps w:val="0"/>
          <w:noProof w:val="0"/>
          <w:color w:val="050505"/>
          <w:sz w:val="22"/>
          <w:szCs w:val="22"/>
          <w:lang w:val="en-GB" w:eastAsia="en-US" w:bidi="ar-SA"/>
        </w:rPr>
      </w:pPr>
    </w:p>
    <w:p w:rsidR="290E0F04" w:rsidP="7324D5D5" w:rsidRDefault="290E0F04" w14:paraId="46870F0B" w14:textId="53FA0035">
      <w:pPr>
        <w:pStyle w:val="Normal"/>
        <w:shd w:val="clear" w:color="auto" w:fill="F7F7F7"/>
        <w:bidi w:val="0"/>
        <w:spacing w:before="0" w:beforeAutospacing="off" w:after="72" w:afterAutospacing="off"/>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Which strategic area does your project align with? * (please select)</w:t>
      </w:r>
    </w:p>
    <w:p w:rsidR="290E0F04" w:rsidP="7324D5D5" w:rsidRDefault="290E0F04" w14:paraId="5CED2AE1" w14:textId="2A74853B">
      <w:pPr>
        <w:pStyle w:val="Normal"/>
        <w:bidi w:val="0"/>
        <w:jc w:val="left"/>
        <w:rPr>
          <w:rFonts w:ascii="Arial" w:hAnsi="Arial" w:eastAsia="Arial" w:cs="Arial"/>
          <w:b w:val="0"/>
          <w:bCs w:val="0"/>
          <w:i w:val="0"/>
          <w:iCs w:val="0"/>
          <w:caps w:val="0"/>
          <w:smallCaps w:val="0"/>
          <w:noProof w:val="0"/>
          <w:color w:val="5D6568"/>
          <w:sz w:val="22"/>
          <w:szCs w:val="22"/>
          <w:lang w:val="en-GB" w:eastAsia="en-US" w:bidi="ar-SA"/>
        </w:rPr>
      </w:pPr>
      <w:r w:rsidRPr="7324D5D5" w:rsidR="724F98C4">
        <w:rPr>
          <w:rFonts w:ascii="Arial" w:hAnsi="Arial" w:eastAsia="Arial" w:cs="Arial"/>
          <w:b w:val="0"/>
          <w:bCs w:val="0"/>
          <w:i w:val="0"/>
          <w:iCs w:val="0"/>
          <w:caps w:val="0"/>
          <w:smallCaps w:val="0"/>
          <w:noProof w:val="0"/>
          <w:color w:val="5D6568"/>
          <w:sz w:val="22"/>
          <w:szCs w:val="22"/>
          <w:lang w:val="en-GB" w:eastAsia="en-US" w:bidi="ar-SA"/>
        </w:rPr>
        <w:t>In line with Mayoral priorities, the Zero Carbon Accelerator is focusing on providing support to organisations across three strategic areas. Please tick which of the below your project aligns with/to.</w:t>
      </w:r>
    </w:p>
    <w:p w:rsidR="79074856" w:rsidP="7324D5D5" w:rsidRDefault="79074856" w14:paraId="0CCE969E" w14:textId="0E377328">
      <w:pPr>
        <w:pStyle w:val="Normal"/>
        <w:bidi w:val="0"/>
        <w:jc w:val="left"/>
        <w:rPr>
          <w:rFonts w:ascii="Arial" w:hAnsi="Arial" w:eastAsia="Arial" w:cs="Arial"/>
          <w:b w:val="0"/>
          <w:bCs w:val="0"/>
          <w:i w:val="0"/>
          <w:iCs w:val="0"/>
          <w:caps w:val="0"/>
          <w:smallCaps w:val="0"/>
          <w:noProof w:val="0"/>
          <w:color w:val="5D6568"/>
          <w:sz w:val="22"/>
          <w:szCs w:val="22"/>
          <w:lang w:val="en-GB" w:eastAsia="en-US" w:bidi="ar-SA"/>
        </w:rPr>
      </w:pPr>
    </w:p>
    <w:p w:rsidR="290E0F04" w:rsidP="7324D5D5" w:rsidRDefault="290E0F04" w14:paraId="2B917E57" w14:textId="566B24A7">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Domestic decarbonisation</w:t>
      </w:r>
    </w:p>
    <w:p w:rsidR="290E0F04" w:rsidP="7324D5D5" w:rsidRDefault="290E0F04" w14:paraId="4905DA51" w14:textId="69230E51">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Public sector access to RE:FIT 5</w:t>
      </w:r>
    </w:p>
    <w:p w:rsidR="290E0F04" w:rsidP="7324D5D5" w:rsidRDefault="290E0F04" w14:paraId="4A159C97" w14:textId="21538926">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Strategic decarbonisation projects at scale</w:t>
      </w:r>
    </w:p>
    <w:p w:rsidR="290E0F04" w:rsidP="7324D5D5" w:rsidRDefault="290E0F04" w14:paraId="772677DE" w14:textId="3B9900A2">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Other</w:t>
      </w:r>
    </w:p>
    <w:p w:rsidR="79074856" w:rsidP="7324D5D5" w:rsidRDefault="79074856" w14:paraId="78280759" w14:textId="60CD17A5">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p>
    <w:p w:rsidR="290E0F04" w:rsidP="7324D5D5" w:rsidRDefault="290E0F04" w14:paraId="33A3DD76" w14:textId="41C9D4AB">
      <w:pPr>
        <w:pStyle w:val="Normal"/>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24F98C4">
        <w:rPr>
          <w:rFonts w:ascii="Arial" w:hAnsi="Arial" w:eastAsia="Arial" w:cs="Arial"/>
          <w:b w:val="0"/>
          <w:bCs w:val="0"/>
          <w:i w:val="0"/>
          <w:iCs w:val="0"/>
          <w:caps w:val="0"/>
          <w:smallCaps w:val="0"/>
          <w:noProof w:val="0"/>
          <w:color w:val="050505"/>
          <w:sz w:val="22"/>
          <w:szCs w:val="22"/>
          <w:lang w:val="en-GB" w:eastAsia="en-US" w:bidi="ar-SA"/>
        </w:rPr>
        <w:t>Which of the indices of deprivation (</w:t>
      </w:r>
      <w:r w:rsidRPr="7324D5D5" w:rsidR="724F98C4">
        <w:rPr>
          <w:rFonts w:ascii="Arial" w:hAnsi="Arial" w:eastAsia="Arial" w:cs="Arial"/>
          <w:b w:val="0"/>
          <w:bCs w:val="0"/>
          <w:i w:val="0"/>
          <w:iCs w:val="0"/>
          <w:caps w:val="0"/>
          <w:smallCaps w:val="0"/>
          <w:noProof w:val="0"/>
          <w:color w:val="050505"/>
          <w:sz w:val="22"/>
          <w:szCs w:val="22"/>
          <w:lang w:val="en-GB" w:eastAsia="en-US" w:bidi="ar-SA"/>
        </w:rPr>
        <w:t>IoD</w:t>
      </w:r>
      <w:r w:rsidRPr="7324D5D5" w:rsidR="724F98C4">
        <w:rPr>
          <w:rFonts w:ascii="Arial" w:hAnsi="Arial" w:eastAsia="Arial" w:cs="Arial"/>
          <w:b w:val="0"/>
          <w:bCs w:val="0"/>
          <w:i w:val="0"/>
          <w:iCs w:val="0"/>
          <w:caps w:val="0"/>
          <w:smallCaps w:val="0"/>
          <w:noProof w:val="0"/>
          <w:color w:val="050505"/>
          <w:sz w:val="22"/>
          <w:szCs w:val="22"/>
          <w:lang w:val="en-GB" w:eastAsia="en-US" w:bidi="ar-SA"/>
        </w:rPr>
        <w:t xml:space="preserve">) will be positively </w:t>
      </w:r>
      <w:r w:rsidRPr="7324D5D5" w:rsidR="724F98C4">
        <w:rPr>
          <w:rFonts w:ascii="Arial" w:hAnsi="Arial" w:eastAsia="Arial" w:cs="Arial"/>
          <w:b w:val="0"/>
          <w:bCs w:val="0"/>
          <w:i w:val="0"/>
          <w:iCs w:val="0"/>
          <w:caps w:val="0"/>
          <w:smallCaps w:val="0"/>
          <w:noProof w:val="0"/>
          <w:color w:val="050505"/>
          <w:sz w:val="22"/>
          <w:szCs w:val="22"/>
          <w:lang w:val="en-GB" w:eastAsia="en-US" w:bidi="ar-SA"/>
        </w:rPr>
        <w:t>impacted</w:t>
      </w:r>
      <w:r w:rsidRPr="7324D5D5" w:rsidR="724F98C4">
        <w:rPr>
          <w:rFonts w:ascii="Arial" w:hAnsi="Arial" w:eastAsia="Arial" w:cs="Arial"/>
          <w:b w:val="0"/>
          <w:bCs w:val="0"/>
          <w:i w:val="0"/>
          <w:iCs w:val="0"/>
          <w:caps w:val="0"/>
          <w:smallCaps w:val="0"/>
          <w:noProof w:val="0"/>
          <w:color w:val="050505"/>
          <w:sz w:val="22"/>
          <w:szCs w:val="22"/>
          <w:lang w:val="en-GB" w:eastAsia="en-US" w:bidi="ar-SA"/>
        </w:rPr>
        <w:t xml:space="preserve"> by these capital works? *</w:t>
      </w:r>
      <w:r w:rsidRPr="7324D5D5" w:rsidR="27BA911D">
        <w:rPr>
          <w:rFonts w:ascii="Arial" w:hAnsi="Arial" w:eastAsia="Arial" w:cs="Arial"/>
          <w:b w:val="0"/>
          <w:bCs w:val="0"/>
          <w:i w:val="0"/>
          <w:iCs w:val="0"/>
          <w:caps w:val="0"/>
          <w:smallCaps w:val="0"/>
          <w:noProof w:val="0"/>
          <w:color w:val="050505"/>
          <w:sz w:val="22"/>
          <w:szCs w:val="22"/>
          <w:lang w:val="en-GB" w:eastAsia="en-US" w:bidi="ar-SA"/>
        </w:rPr>
        <w:t xml:space="preserve"> (please select)</w:t>
      </w:r>
    </w:p>
    <w:p w:rsidR="7247F965" w:rsidP="7324D5D5" w:rsidRDefault="7247F965" w14:paraId="0CA94B4E" w14:textId="36A431B9">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Housing and services</w:t>
      </w:r>
    </w:p>
    <w:p w:rsidR="7247F965" w:rsidP="7324D5D5" w:rsidRDefault="7247F965" w14:paraId="256DAC6C" w14:textId="2CD3757A">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Health</w:t>
      </w:r>
    </w:p>
    <w:p w:rsidR="7247F965" w:rsidP="7324D5D5" w:rsidRDefault="7247F965" w14:paraId="5968D738" w14:textId="07F5B807">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Education</w:t>
      </w:r>
    </w:p>
    <w:p w:rsidR="7247F965" w:rsidP="7324D5D5" w:rsidRDefault="7247F965" w14:paraId="670D2280" w14:textId="11817214">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Employment</w:t>
      </w:r>
    </w:p>
    <w:p w:rsidR="7247F965" w:rsidP="7324D5D5" w:rsidRDefault="7247F965" w14:paraId="3B299A2F" w14:textId="50EFE1BE">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Income</w:t>
      </w:r>
    </w:p>
    <w:p w:rsidR="7247F965" w:rsidP="7324D5D5" w:rsidRDefault="7247F965" w14:paraId="7D201F3D" w14:textId="52E847E6">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Living environment</w:t>
      </w:r>
    </w:p>
    <w:p w:rsidR="7247F965" w:rsidP="7324D5D5" w:rsidRDefault="7247F965" w14:paraId="54B1B1AD" w14:textId="1EE0F486">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Other</w:t>
      </w:r>
    </w:p>
    <w:p w:rsidR="79074856" w:rsidP="7324D5D5" w:rsidRDefault="79074856" w14:paraId="0FA814DD" w14:textId="56920694">
      <w:pPr>
        <w:pStyle w:val="Normal"/>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p>
    <w:p w:rsidR="7247F965" w:rsidP="7324D5D5" w:rsidRDefault="7247F965" w14:paraId="47E94CA1" w14:textId="60C72668">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 xml:space="preserve">Project location (postcode) </w:t>
      </w:r>
      <w:r w:rsidRPr="7324D5D5" w:rsidR="27BA911D">
        <w:rPr>
          <w:rFonts w:ascii="Arial" w:hAnsi="Arial" w:eastAsia="Arial" w:cs="Arial"/>
          <w:b w:val="0"/>
          <w:bCs w:val="0"/>
          <w:i w:val="0"/>
          <w:iCs w:val="0"/>
          <w:caps w:val="0"/>
          <w:smallCaps w:val="0"/>
          <w:noProof w:val="0"/>
          <w:color w:val="050505"/>
          <w:sz w:val="22"/>
          <w:szCs w:val="22"/>
          <w:lang w:val="en-GB" w:eastAsia="en-US" w:bidi="ar-SA"/>
        </w:rPr>
        <w:t>*</w:t>
      </w:r>
    </w:p>
    <w:p w:rsidR="7247F965" w:rsidP="7324D5D5" w:rsidRDefault="7247F965" w14:paraId="57D36EB3" w14:textId="6E2B2C21">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5D6568"/>
          <w:sz w:val="22"/>
          <w:szCs w:val="22"/>
          <w:lang w:val="en-GB"/>
        </w:rPr>
      </w:pPr>
      <w:r w:rsidRPr="7324D5D5" w:rsidR="27BA911D">
        <w:rPr>
          <w:rFonts w:ascii="Arial" w:hAnsi="Arial" w:eastAsia="Arial" w:cs="Arial"/>
          <w:b w:val="0"/>
          <w:bCs w:val="0"/>
          <w:i w:val="0"/>
          <w:iCs w:val="0"/>
          <w:caps w:val="0"/>
          <w:smallCaps w:val="0"/>
          <w:noProof w:val="0"/>
          <w:color w:val="5D6568"/>
          <w:sz w:val="22"/>
          <w:szCs w:val="22"/>
          <w:lang w:val="en-GB"/>
        </w:rPr>
        <w:t>e.g. E16 1ZE</w:t>
      </w:r>
    </w:p>
    <w:p w:rsidR="79074856" w:rsidP="7324D5D5" w:rsidRDefault="79074856" w14:paraId="3379E619" w14:textId="7837DADA">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p>
    <w:p w:rsidR="7247F965" w:rsidP="7324D5D5" w:rsidRDefault="7247F965" w14:paraId="67F1DCCD" w14:textId="7AEF8E03">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Project type * (please select)</w:t>
      </w:r>
    </w:p>
    <w:p w:rsidR="7247F965" w:rsidP="7324D5D5" w:rsidRDefault="7247F965" w14:paraId="5D51A604" w14:textId="47911963">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Building fabric and/or efficiency</w:t>
      </w:r>
    </w:p>
    <w:p w:rsidR="7247F965" w:rsidP="7324D5D5" w:rsidRDefault="7247F965" w14:paraId="76918542" w14:textId="46E42180">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Building heating and cooling source upgrades</w:t>
      </w:r>
    </w:p>
    <w:p w:rsidR="7247F965" w:rsidP="7324D5D5" w:rsidRDefault="7247F965" w14:paraId="10635A85" w14:textId="279E67AA">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District heat/energy</w:t>
      </w:r>
    </w:p>
    <w:p w:rsidR="7247F965" w:rsidP="7324D5D5" w:rsidRDefault="7247F965" w14:paraId="0F11A92E" w14:textId="62BA40C4">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Renewable energy generation</w:t>
      </w:r>
    </w:p>
    <w:p w:rsidR="7247F965" w:rsidP="7324D5D5" w:rsidRDefault="7247F965" w14:paraId="4158784B" w14:textId="2433FB2E">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Other</w:t>
      </w:r>
    </w:p>
    <w:p w:rsidR="79074856" w:rsidP="7324D5D5" w:rsidRDefault="79074856" w14:paraId="32BCE4B7" w14:textId="752C2F5D">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p>
    <w:p w:rsidR="7247F965" w:rsidP="7324D5D5" w:rsidRDefault="7247F965" w14:paraId="2ADD1B27" w14:textId="38E57B57">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 xml:space="preserve">Please give an indication of the size of your project. </w:t>
      </w:r>
      <w:r w:rsidRPr="7324D5D5" w:rsidR="27BA911D">
        <w:rPr>
          <w:rFonts w:ascii="Arial" w:hAnsi="Arial" w:eastAsia="Arial" w:cs="Arial"/>
          <w:b w:val="0"/>
          <w:bCs w:val="0"/>
          <w:i w:val="0"/>
          <w:iCs w:val="0"/>
          <w:caps w:val="0"/>
          <w:smallCaps w:val="0"/>
          <w:noProof w:val="0"/>
          <w:color w:val="050505"/>
          <w:sz w:val="22"/>
          <w:szCs w:val="22"/>
          <w:lang w:val="en-GB" w:eastAsia="en-US" w:bidi="ar-SA"/>
        </w:rPr>
        <w:t>*</w:t>
      </w:r>
    </w:p>
    <w:p w:rsidR="7247F965" w:rsidP="7324D5D5" w:rsidRDefault="7247F965" w14:paraId="0F29EEA2" w14:textId="655543A3">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5D6568"/>
          <w:sz w:val="22"/>
          <w:szCs w:val="22"/>
          <w:lang w:val="en-GB"/>
        </w:rPr>
      </w:pPr>
      <w:r w:rsidRPr="7324D5D5" w:rsidR="27BA911D">
        <w:rPr>
          <w:rFonts w:ascii="Arial" w:hAnsi="Arial" w:eastAsia="Arial" w:cs="Arial"/>
          <w:b w:val="0"/>
          <w:bCs w:val="0"/>
          <w:i w:val="0"/>
          <w:iCs w:val="0"/>
          <w:caps w:val="0"/>
          <w:smallCaps w:val="0"/>
          <w:noProof w:val="0"/>
          <w:color w:val="5D6568"/>
          <w:sz w:val="22"/>
          <w:szCs w:val="22"/>
          <w:lang w:val="en-GB"/>
        </w:rPr>
        <w:t>Where exact figures are not known, please provide estimates, e.g. the number of buildings, heat network size, or number of homes.</w:t>
      </w:r>
    </w:p>
    <w:p w:rsidR="79074856" w:rsidP="7324D5D5" w:rsidRDefault="79074856" w14:paraId="7AA5DA26" w14:textId="2632E71C">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5D6568"/>
          <w:sz w:val="22"/>
          <w:szCs w:val="22"/>
          <w:lang w:val="en-GB"/>
        </w:rPr>
      </w:pPr>
    </w:p>
    <w:p w:rsidR="7247F965" w:rsidP="7324D5D5" w:rsidRDefault="7247F965" w14:paraId="6C7894A4" w14:textId="00366AEE">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Estimated total floor area of buildings included in this project (if known)</w:t>
      </w:r>
    </w:p>
    <w:p w:rsidR="79074856" w:rsidP="7324D5D5" w:rsidRDefault="79074856" w14:paraId="531A281A" w14:textId="11D10D90">
      <w:pPr>
        <w:pStyle w:val="Normal"/>
        <w:suppressLineNumbers w:val="0"/>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p>
    <w:p w:rsidR="7247F965" w:rsidP="7324D5D5" w:rsidRDefault="7247F965" w14:paraId="4600FB00" w14:textId="36FFFE1C">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Estimated annual energy use (if known)</w:t>
      </w:r>
    </w:p>
    <w:p w:rsidR="7247F965" w:rsidP="7324D5D5" w:rsidRDefault="7247F965" w14:paraId="763764B2" w14:textId="2E0646F4">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KWh/yr</w:t>
      </w:r>
    </w:p>
    <w:p w:rsidR="79074856" w:rsidP="7324D5D5" w:rsidRDefault="79074856" w14:paraId="68E30FBF" w14:textId="38070269">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p>
    <w:p w:rsidR="7247F965" w:rsidP="7324D5D5" w:rsidRDefault="7247F965" w14:paraId="23948301" w14:textId="04E0D2C4">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Type of buildings * (please select)</w:t>
      </w:r>
    </w:p>
    <w:p w:rsidR="7247F965" w:rsidP="7324D5D5" w:rsidRDefault="7247F965" w14:paraId="24D79820" w14:textId="73E6DC23">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Domestic</w:t>
      </w:r>
    </w:p>
    <w:p w:rsidR="7247F965" w:rsidP="7324D5D5" w:rsidRDefault="7247F965" w14:paraId="6F982751" w14:textId="645FED3B">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Education</w:t>
      </w:r>
    </w:p>
    <w:p w:rsidR="7247F965" w:rsidP="7324D5D5" w:rsidRDefault="7247F965" w14:paraId="6CBC1390" w14:textId="5B653EF2">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Justice</w:t>
      </w:r>
    </w:p>
    <w:p w:rsidR="7247F965" w:rsidP="7324D5D5" w:rsidRDefault="7247F965" w14:paraId="18EB684C" w14:textId="1B17891D">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Healthcare</w:t>
      </w:r>
    </w:p>
    <w:p w:rsidR="7247F965" w:rsidP="7324D5D5" w:rsidRDefault="7247F965" w14:paraId="72AC6E31" w14:textId="2D751B85">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Emergency service</w:t>
      </w:r>
    </w:p>
    <w:p w:rsidR="7247F965" w:rsidP="7324D5D5" w:rsidRDefault="7247F965" w14:paraId="12D0DB96" w14:textId="6DD33EED">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Office/commercial</w:t>
      </w:r>
    </w:p>
    <w:p w:rsidR="7247F965" w:rsidP="7324D5D5" w:rsidRDefault="7247F965" w14:paraId="46958A5E" w14:textId="3FFD8237">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Leisure/cultural</w:t>
      </w:r>
    </w:p>
    <w:p w:rsidR="7247F965" w:rsidP="7324D5D5" w:rsidRDefault="7247F965" w14:paraId="11DCC6E1" w14:textId="2C8656A5">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Community buildings</w:t>
      </w:r>
    </w:p>
    <w:p w:rsidR="7247F965" w:rsidP="7324D5D5" w:rsidRDefault="7247F965" w14:paraId="271408D3" w14:textId="45C9864F">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Mixed use</w:t>
      </w:r>
    </w:p>
    <w:p w:rsidR="7247F965" w:rsidP="7324D5D5" w:rsidRDefault="7247F965" w14:paraId="684ECFA7" w14:textId="6D074DC2">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Other</w:t>
      </w:r>
    </w:p>
    <w:p w:rsidR="79074856" w:rsidP="7324D5D5" w:rsidRDefault="79074856" w14:paraId="7FD4AC8D" w14:textId="15B29122">
      <w:pPr>
        <w:pStyle w:val="Normal"/>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p>
    <w:p w:rsidR="7247F965" w:rsidP="7324D5D5" w:rsidRDefault="7247F965" w14:paraId="3F701223" w14:textId="3606904F">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Ownership of buildings * (please select)</w:t>
      </w:r>
    </w:p>
    <w:p w:rsidR="7247F965" w:rsidP="7324D5D5" w:rsidRDefault="7247F965" w14:paraId="22EDC7CA" w14:textId="69464F0F">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Owned</w:t>
      </w:r>
    </w:p>
    <w:p w:rsidR="7247F965" w:rsidP="7324D5D5" w:rsidRDefault="7247F965" w14:paraId="193B3915" w14:textId="5EF2F5FE">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Leased</w:t>
      </w:r>
    </w:p>
    <w:p w:rsidR="7247F965" w:rsidP="7324D5D5" w:rsidRDefault="7247F965" w14:paraId="7004CE33" w14:textId="54FB9732">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Rented</w:t>
      </w:r>
    </w:p>
    <w:p w:rsidR="7247F965" w:rsidP="7324D5D5" w:rsidRDefault="7247F965" w14:paraId="7EB99201" w14:textId="5E5BB893">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Shared occupancy</w:t>
      </w:r>
    </w:p>
    <w:p w:rsidR="7247F965" w:rsidP="7324D5D5" w:rsidRDefault="7247F965" w14:paraId="4CE6FA0C" w14:textId="590A29F3">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Public private partnership</w:t>
      </w:r>
    </w:p>
    <w:p w:rsidR="7247F965" w:rsidP="7324D5D5" w:rsidRDefault="7247F965" w14:paraId="17232D2D" w14:textId="356DD0ED">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Other</w:t>
      </w:r>
    </w:p>
    <w:p w:rsidR="79074856" w:rsidP="7324D5D5" w:rsidRDefault="79074856" w14:paraId="04F8A499" w14:textId="468E52A3">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p>
    <w:p w:rsidR="7247F965" w:rsidP="7324D5D5" w:rsidRDefault="7247F965" w14:paraId="562E3BEC" w14:textId="0F2B987E">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 xml:space="preserve">What categories of support do you expect your organisation(s) to require from the Zero Carbon Accelerator? </w:t>
      </w:r>
      <w:r w:rsidRPr="7324D5D5" w:rsidR="27BA911D">
        <w:rPr>
          <w:rFonts w:ascii="Arial" w:hAnsi="Arial" w:eastAsia="Arial" w:cs="Arial"/>
          <w:b w:val="0"/>
          <w:bCs w:val="0"/>
          <w:i w:val="0"/>
          <w:iCs w:val="0"/>
          <w:caps w:val="0"/>
          <w:smallCaps w:val="0"/>
          <w:noProof w:val="0"/>
          <w:color w:val="050505"/>
          <w:sz w:val="22"/>
          <w:szCs w:val="22"/>
          <w:lang w:val="en-GB" w:eastAsia="en-US" w:bidi="ar-SA"/>
        </w:rPr>
        <w:t>* (please select)</w:t>
      </w:r>
    </w:p>
    <w:p w:rsidR="7247F965" w:rsidP="7324D5D5" w:rsidRDefault="7247F965" w14:paraId="3F750410" w14:textId="3972EF18">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Technical expertise</w:t>
      </w:r>
    </w:p>
    <w:p w:rsidR="7247F965" w:rsidP="7324D5D5" w:rsidRDefault="7247F965" w14:paraId="11310569" w14:textId="58E92307">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Stakeholder engagement</w:t>
      </w:r>
    </w:p>
    <w:p w:rsidR="7247F965" w:rsidP="7324D5D5" w:rsidRDefault="7247F965" w14:paraId="6A044E37" w14:textId="2D05CFD7">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Procurement expertise</w:t>
      </w:r>
    </w:p>
    <w:p w:rsidR="7247F965" w:rsidP="7324D5D5" w:rsidRDefault="7247F965" w14:paraId="1EBCE69B" w14:textId="06795D9F">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Monitoring and verification</w:t>
      </w:r>
    </w:p>
    <w:p w:rsidR="7247F965" w:rsidP="7324D5D5" w:rsidRDefault="7247F965" w14:paraId="3047C3DA" w14:textId="4DAC4667">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RE:FIT 5 framework support</w:t>
      </w:r>
    </w:p>
    <w:p w:rsidR="7247F965" w:rsidP="7324D5D5" w:rsidRDefault="7247F965" w14:paraId="36DA20F3" w14:textId="4FCDE621">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Funding and finance guidance and/or access support</w:t>
      </w:r>
    </w:p>
    <w:p w:rsidR="7247F965" w:rsidP="7324D5D5" w:rsidRDefault="7247F965" w14:paraId="20E4FA00" w14:textId="274CF593">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Project management</w:t>
      </w:r>
    </w:p>
    <w:p w:rsidR="7247F965" w:rsidP="7324D5D5" w:rsidRDefault="7247F965" w14:paraId="0A92BA21" w14:textId="072CE4B9">
      <w:pPr>
        <w:pStyle w:val="ListParagraph"/>
        <w:numPr>
          <w:ilvl w:val="0"/>
          <w:numId w:val="11"/>
        </w:numPr>
        <w:suppressLineNumbers w:val="0"/>
        <w:shd w:val="clear" w:color="auto" w:fill="F7F7F7"/>
        <w:bidi w:val="0"/>
        <w:spacing w:before="0" w:beforeAutospacing="off" w:after="72"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Other</w:t>
      </w:r>
    </w:p>
    <w:p w:rsidR="79074856" w:rsidP="7324D5D5" w:rsidRDefault="79074856" w14:paraId="69789CD8" w14:textId="06004528">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p>
    <w:p w:rsidR="7247F965" w:rsidP="7324D5D5" w:rsidRDefault="7247F965" w14:paraId="4455134A" w14:textId="476A217A">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27BA911D">
        <w:rPr>
          <w:rFonts w:ascii="Arial" w:hAnsi="Arial" w:eastAsia="Arial" w:cs="Arial"/>
          <w:b w:val="0"/>
          <w:bCs w:val="0"/>
          <w:i w:val="0"/>
          <w:iCs w:val="0"/>
          <w:caps w:val="0"/>
          <w:smallCaps w:val="0"/>
          <w:noProof w:val="0"/>
          <w:color w:val="050505"/>
          <w:sz w:val="22"/>
          <w:szCs w:val="22"/>
          <w:lang w:val="en-GB" w:eastAsia="en-US" w:bidi="ar-SA"/>
        </w:rPr>
        <w:t>Please describe the support you are seeking from the Zero Carbon Accelerator for your project. *</w:t>
      </w:r>
    </w:p>
    <w:p w:rsidR="7247F965" w:rsidP="7324D5D5" w:rsidRDefault="7247F965" w14:paraId="78D63EDF" w14:textId="04D29612">
      <w:pPr>
        <w:pStyle w:val="Normal"/>
        <w:shd w:val="clear" w:color="auto" w:fill="FFFFFF" w:themeFill="background1"/>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br/>
      </w:r>
      <w:r w:rsidRPr="7324D5D5" w:rsidR="27BA911D">
        <w:rPr>
          <w:rFonts w:ascii="Arial" w:hAnsi="Arial" w:eastAsia="Arial" w:cs="Arial"/>
          <w:b w:val="0"/>
          <w:bCs w:val="0"/>
          <w:i w:val="0"/>
          <w:iCs w:val="0"/>
          <w:caps w:val="0"/>
          <w:smallCaps w:val="0"/>
          <w:noProof w:val="0"/>
          <w:color w:val="050505"/>
          <w:sz w:val="22"/>
          <w:szCs w:val="22"/>
          <w:lang w:val="en-GB" w:eastAsia="en-US" w:bidi="ar-SA"/>
        </w:rPr>
        <w:t xml:space="preserve">Do you have any specific timescales or deadlines that need to be considered? </w:t>
      </w:r>
      <w:r w:rsidRPr="7324D5D5" w:rsidR="27BA911D">
        <w:rPr>
          <w:rFonts w:ascii="Arial" w:hAnsi="Arial" w:eastAsia="Arial" w:cs="Arial"/>
          <w:b w:val="0"/>
          <w:bCs w:val="0"/>
          <w:i w:val="0"/>
          <w:iCs w:val="0"/>
          <w:caps w:val="0"/>
          <w:smallCaps w:val="0"/>
          <w:noProof w:val="0"/>
          <w:color w:val="050505"/>
          <w:sz w:val="22"/>
          <w:szCs w:val="22"/>
          <w:lang w:val="en-GB" w:eastAsia="en-US" w:bidi="ar-SA"/>
        </w:rPr>
        <w:t>*</w:t>
      </w:r>
    </w:p>
    <w:p w:rsidR="79074856" w:rsidP="7324D5D5" w:rsidRDefault="79074856" w14:paraId="17B71CBF" w14:textId="28FD31EE">
      <w:pPr>
        <w:pStyle w:val="Normal"/>
        <w:suppressLineNumbers w:val="0"/>
        <w:shd w:val="clear" w:color="auto" w:fill="FFFFFF" w:themeFill="background1"/>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p>
    <w:p w:rsidR="79074856" w:rsidP="7324D5D5" w:rsidRDefault="79074856" w14:paraId="47DE1E06" w14:textId="4414D9FE">
      <w:pPr>
        <w:pStyle w:val="Normal"/>
        <w:bidi w:val="0"/>
        <w:jc w:val="left"/>
        <w:rPr>
          <w:rFonts w:ascii="Arial" w:hAnsi="Arial" w:eastAsia="Arial" w:cs="Arial"/>
        </w:rPr>
      </w:pPr>
    </w:p>
    <w:p w:rsidR="79074856" w:rsidP="7324D5D5" w:rsidRDefault="79074856" w14:paraId="75052EE9" w14:textId="4DF25E60">
      <w:pPr>
        <w:pBdr>
          <w:top w:val="single" w:color="000000" w:sz="2" w:space="0"/>
        </w:pBdr>
        <w:shd w:val="clear" w:color="auto" w:fill="FFFFFF" w:themeFill="background1"/>
        <w:bidi w:val="0"/>
        <w:rPr>
          <w:rFonts w:ascii="Arial" w:hAnsi="Arial" w:eastAsia="Arial" w:cs="Arial"/>
          <w:b w:val="1"/>
          <w:bCs w:val="1"/>
          <w:i w:val="0"/>
          <w:iCs w:val="0"/>
          <w:caps w:val="0"/>
          <w:smallCaps w:val="0"/>
          <w:noProof w:val="0"/>
          <w:color w:val="050505"/>
          <w:sz w:val="22"/>
          <w:szCs w:val="22"/>
          <w:lang w:val="en-GB" w:eastAsia="en-US" w:bidi="ar-SA"/>
        </w:rPr>
      </w:pPr>
    </w:p>
    <w:p w:rsidR="79074856" w:rsidP="7324D5D5" w:rsidRDefault="79074856" w14:paraId="658F0F4C" w14:textId="5A774A1A">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rPr>
      </w:pPr>
    </w:p>
    <w:p w:rsidR="42293563" w:rsidP="7324D5D5" w:rsidRDefault="42293563" w14:paraId="502F7D9A" w14:textId="5A126639">
      <w:pPr>
        <w:pStyle w:val="Normal"/>
        <w:suppressLineNumbers w:val="0"/>
        <w:bidi w:val="0"/>
        <w:spacing w:before="0" w:beforeAutospacing="off" w:after="0" w:afterAutospacing="off" w:line="259" w:lineRule="auto"/>
        <w:ind w:left="0" w:right="0"/>
        <w:jc w:val="left"/>
        <w:rPr>
          <w:rFonts w:ascii="Arial" w:hAnsi="Arial" w:eastAsia="Arial" w:cs="Arial"/>
          <w:b w:val="1"/>
          <w:bCs w:val="1"/>
          <w:i w:val="0"/>
          <w:iCs w:val="0"/>
          <w:caps w:val="0"/>
          <w:smallCaps w:val="0"/>
          <w:noProof w:val="0"/>
          <w:color w:val="050505"/>
          <w:sz w:val="22"/>
          <w:szCs w:val="22"/>
          <w:lang w:val="en-GB"/>
        </w:rPr>
      </w:pPr>
      <w:r w:rsidRPr="7324D5D5" w:rsidR="7F9BBF50">
        <w:rPr>
          <w:rFonts w:ascii="Arial" w:hAnsi="Arial" w:eastAsia="Arial" w:cs="Arial"/>
          <w:b w:val="1"/>
          <w:bCs w:val="1"/>
          <w:i w:val="0"/>
          <w:iCs w:val="0"/>
          <w:caps w:val="0"/>
          <w:smallCaps w:val="0"/>
          <w:noProof w:val="0"/>
          <w:color w:val="050505"/>
          <w:sz w:val="22"/>
          <w:szCs w:val="22"/>
          <w:lang w:val="en-GB"/>
        </w:rPr>
        <w:t>Project delivery</w:t>
      </w:r>
    </w:p>
    <w:p w:rsidR="79074856" w:rsidP="7324D5D5" w:rsidRDefault="79074856" w14:paraId="2DB1408B" w14:textId="1DCB4896">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rPr>
      </w:pPr>
    </w:p>
    <w:p w:rsidR="42293563" w:rsidP="7324D5D5" w:rsidRDefault="42293563" w14:paraId="38748E3C" w14:textId="09288973">
      <w:pPr>
        <w:pStyle w:val="Normal"/>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 xml:space="preserve">Has a delivery route for the procurement and/or delivery of the project been </w:t>
      </w:r>
      <w:r w:rsidRPr="7324D5D5" w:rsidR="7F9BBF50">
        <w:rPr>
          <w:rFonts w:ascii="Arial" w:hAnsi="Arial" w:eastAsia="Arial" w:cs="Arial"/>
          <w:b w:val="0"/>
          <w:bCs w:val="0"/>
          <w:i w:val="0"/>
          <w:iCs w:val="0"/>
          <w:caps w:val="0"/>
          <w:smallCaps w:val="0"/>
          <w:noProof w:val="0"/>
          <w:color w:val="050505"/>
          <w:sz w:val="22"/>
          <w:szCs w:val="22"/>
          <w:lang w:val="en-GB" w:eastAsia="en-US" w:bidi="ar-SA"/>
        </w:rPr>
        <w:t>identified</w:t>
      </w:r>
      <w:r w:rsidRPr="7324D5D5" w:rsidR="7F9BBF50">
        <w:rPr>
          <w:rFonts w:ascii="Arial" w:hAnsi="Arial" w:eastAsia="Arial" w:cs="Arial"/>
          <w:b w:val="0"/>
          <w:bCs w:val="0"/>
          <w:i w:val="0"/>
          <w:iCs w:val="0"/>
          <w:caps w:val="0"/>
          <w:smallCaps w:val="0"/>
          <w:noProof w:val="0"/>
          <w:color w:val="050505"/>
          <w:sz w:val="22"/>
          <w:szCs w:val="22"/>
          <w:lang w:val="en-GB" w:eastAsia="en-US" w:bidi="ar-SA"/>
        </w:rPr>
        <w:t xml:space="preserve"> or secured? * (please select)</w:t>
      </w:r>
    </w:p>
    <w:p w:rsidR="42293563" w:rsidP="7324D5D5" w:rsidRDefault="42293563" w14:paraId="0CC09B6D" w14:textId="0F30ECC8">
      <w:pPr>
        <w:pStyle w:val="ListParagraph"/>
        <w:numPr>
          <w:ilvl w:val="0"/>
          <w:numId w:val="12"/>
        </w:numPr>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Yes</w:t>
      </w:r>
    </w:p>
    <w:p w:rsidR="42293563" w:rsidP="7324D5D5" w:rsidRDefault="42293563" w14:paraId="7AAC28F0" w14:textId="4FD08C9D">
      <w:pPr>
        <w:pStyle w:val="ListParagraph"/>
        <w:numPr>
          <w:ilvl w:val="0"/>
          <w:numId w:val="12"/>
        </w:numPr>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 xml:space="preserve">No </w:t>
      </w:r>
    </w:p>
    <w:p w:rsidR="42293563" w:rsidP="7324D5D5" w:rsidRDefault="42293563" w14:paraId="78D8F529" w14:textId="649F978D">
      <w:pPr>
        <w:pStyle w:val="ListParagraph"/>
        <w:numPr>
          <w:ilvl w:val="0"/>
          <w:numId w:val="12"/>
        </w:numPr>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In part</w:t>
      </w:r>
    </w:p>
    <w:p w:rsidR="79074856" w:rsidP="7324D5D5" w:rsidRDefault="79074856" w14:paraId="63715B54" w14:textId="1D2FE6D8">
      <w:pPr>
        <w:pStyle w:val="Normal"/>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p>
    <w:p w:rsidR="5E18F339" w:rsidP="7324D5D5" w:rsidRDefault="5E18F339" w14:paraId="7793608D" w14:textId="0961C4D4">
      <w:pPr>
        <w:pStyle w:val="Normal"/>
        <w:bidi w:val="0"/>
        <w:spacing w:before="0" w:beforeAutospacing="off" w:after="0" w:afterAutospacing="off" w:line="259" w:lineRule="auto"/>
        <w:ind w:right="0"/>
        <w:jc w:val="left"/>
      </w:pPr>
      <w:r w:rsidRPr="7324D5D5" w:rsidR="5E18F339">
        <w:rPr>
          <w:rFonts w:ascii="Arial" w:hAnsi="Arial" w:eastAsia="Arial" w:cs="Arial"/>
          <w:b w:val="0"/>
          <w:bCs w:val="0"/>
          <w:i w:val="0"/>
          <w:iCs w:val="0"/>
          <w:caps w:val="0"/>
          <w:smallCaps w:val="0"/>
          <w:noProof w:val="0"/>
          <w:color w:val="050505"/>
          <w:sz w:val="22"/>
          <w:szCs w:val="22"/>
          <w:lang w:val="en-GB" w:eastAsia="en-US" w:bidi="ar-SA"/>
        </w:rPr>
        <w:t>If yes</w:t>
      </w:r>
      <w:r w:rsidRPr="7324D5D5" w:rsidR="595DF1A6">
        <w:rPr>
          <w:rFonts w:ascii="Arial" w:hAnsi="Arial" w:eastAsia="Arial" w:cs="Arial"/>
          <w:b w:val="0"/>
          <w:bCs w:val="0"/>
          <w:i w:val="0"/>
          <w:iCs w:val="0"/>
          <w:caps w:val="0"/>
          <w:smallCaps w:val="0"/>
          <w:noProof w:val="0"/>
          <w:color w:val="050505"/>
          <w:sz w:val="22"/>
          <w:szCs w:val="22"/>
          <w:lang w:val="en-GB" w:eastAsia="en-US" w:bidi="ar-SA"/>
        </w:rPr>
        <w:t>, p</w:t>
      </w:r>
      <w:r w:rsidRPr="7324D5D5" w:rsidR="5E18F339">
        <w:rPr>
          <w:rFonts w:ascii="Arial" w:hAnsi="Arial" w:eastAsia="Arial" w:cs="Arial"/>
          <w:b w:val="0"/>
          <w:bCs w:val="0"/>
          <w:i w:val="0"/>
          <w:iCs w:val="0"/>
          <w:caps w:val="0"/>
          <w:smallCaps w:val="0"/>
          <w:noProof w:val="0"/>
          <w:color w:val="050505"/>
          <w:sz w:val="22"/>
          <w:szCs w:val="22"/>
          <w:lang w:val="en-GB" w:eastAsia="en-US" w:bidi="ar-SA"/>
        </w:rPr>
        <w:t xml:space="preserve">lease share more detail. </w:t>
      </w:r>
    </w:p>
    <w:p w:rsidR="79074856" w:rsidP="7324D5D5" w:rsidRDefault="79074856" w14:paraId="0E9FC19D" w14:textId="4414D9FE">
      <w:pPr>
        <w:pStyle w:val="Normal"/>
        <w:bidi w:val="0"/>
        <w:jc w:val="left"/>
        <w:rPr>
          <w:rFonts w:ascii="Arial" w:hAnsi="Arial" w:eastAsia="Arial" w:cs="Arial"/>
        </w:rPr>
      </w:pPr>
    </w:p>
    <w:p w:rsidR="79074856" w:rsidP="7324D5D5" w:rsidRDefault="79074856" w14:paraId="480D6A74" w14:textId="4DF25E60">
      <w:pPr>
        <w:pBdr>
          <w:top w:val="single" w:color="000000" w:sz="2" w:space="0"/>
        </w:pBdr>
        <w:shd w:val="clear" w:color="auto" w:fill="FFFFFF" w:themeFill="background1"/>
        <w:bidi w:val="0"/>
        <w:rPr>
          <w:rFonts w:ascii="Arial" w:hAnsi="Arial" w:eastAsia="Arial" w:cs="Arial"/>
          <w:b w:val="1"/>
          <w:bCs w:val="1"/>
          <w:i w:val="0"/>
          <w:iCs w:val="0"/>
          <w:caps w:val="0"/>
          <w:smallCaps w:val="0"/>
          <w:noProof w:val="0"/>
          <w:color w:val="050505"/>
          <w:sz w:val="22"/>
          <w:szCs w:val="22"/>
          <w:lang w:val="en-GB" w:eastAsia="en-US" w:bidi="ar-SA"/>
        </w:rPr>
      </w:pPr>
    </w:p>
    <w:p w:rsidR="79074856" w:rsidP="7324D5D5" w:rsidRDefault="79074856" w14:paraId="729E65EA" w14:textId="25D8F919">
      <w:pPr>
        <w:pStyle w:val="Normal"/>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p>
    <w:p w:rsidR="42293563" w:rsidP="7324D5D5" w:rsidRDefault="42293563" w14:paraId="393C6F66" w14:textId="2903A43D">
      <w:pPr>
        <w:pStyle w:val="Normal"/>
        <w:suppressLineNumbers w:val="0"/>
        <w:bidi w:val="0"/>
        <w:spacing w:before="0" w:beforeAutospacing="off" w:after="0" w:afterAutospacing="off" w:line="259" w:lineRule="auto"/>
        <w:ind w:left="0" w:right="0"/>
        <w:jc w:val="left"/>
        <w:rPr>
          <w:rFonts w:ascii="Arial" w:hAnsi="Arial" w:eastAsia="Arial" w:cs="Arial"/>
          <w:b w:val="1"/>
          <w:bCs w:val="1"/>
          <w:i w:val="0"/>
          <w:iCs w:val="0"/>
          <w:caps w:val="0"/>
          <w:smallCaps w:val="0"/>
          <w:noProof w:val="0"/>
          <w:color w:val="050505"/>
          <w:sz w:val="22"/>
          <w:szCs w:val="22"/>
          <w:lang w:val="en-GB"/>
        </w:rPr>
      </w:pPr>
      <w:r w:rsidRPr="7324D5D5" w:rsidR="7F9BBF50">
        <w:rPr>
          <w:rFonts w:ascii="Arial" w:hAnsi="Arial" w:eastAsia="Arial" w:cs="Arial"/>
          <w:b w:val="1"/>
          <w:bCs w:val="1"/>
          <w:i w:val="0"/>
          <w:iCs w:val="0"/>
          <w:caps w:val="0"/>
          <w:smallCaps w:val="0"/>
          <w:noProof w:val="0"/>
          <w:color w:val="050505"/>
          <w:sz w:val="22"/>
          <w:szCs w:val="22"/>
          <w:lang w:val="en-GB"/>
        </w:rPr>
        <w:t>Project stage</w:t>
      </w:r>
    </w:p>
    <w:p w:rsidR="79074856" w:rsidP="7324D5D5" w:rsidRDefault="79074856" w14:paraId="028D3D3A" w14:textId="02C91AEC">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p>
    <w:p w:rsidR="42293563" w:rsidP="7324D5D5" w:rsidRDefault="42293563" w14:paraId="689EB615" w14:textId="22294FD5">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What stage is your project currently at? * (please select)</w:t>
      </w:r>
    </w:p>
    <w:p w:rsidR="42293563" w:rsidP="7324D5D5" w:rsidRDefault="42293563" w14:paraId="50C321C3" w14:textId="40BCACCB">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Inception</w:t>
      </w:r>
    </w:p>
    <w:p w:rsidR="42293563" w:rsidP="7324D5D5" w:rsidRDefault="42293563" w14:paraId="7A5B4959" w14:textId="54DC29F4">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Strategic business case</w:t>
      </w:r>
    </w:p>
    <w:p w:rsidR="42293563" w:rsidP="7324D5D5" w:rsidRDefault="42293563" w14:paraId="1AE4E936" w14:textId="34C88D29">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Outline business case</w:t>
      </w:r>
    </w:p>
    <w:p w:rsidR="42293563" w:rsidP="7324D5D5" w:rsidRDefault="42293563" w14:paraId="086ADAA8" w14:textId="47CB9DC1">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Procurement</w:t>
      </w:r>
    </w:p>
    <w:p w:rsidR="42293563" w:rsidP="7324D5D5" w:rsidRDefault="42293563" w14:paraId="4C0363E4" w14:textId="0F6DD4B5">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Final business case</w:t>
      </w:r>
    </w:p>
    <w:p w:rsidR="42293563" w:rsidP="7324D5D5" w:rsidRDefault="42293563" w14:paraId="7D136392" w14:textId="369AFA99">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Operational</w:t>
      </w:r>
    </w:p>
    <w:p w:rsidR="79074856" w:rsidP="7324D5D5" w:rsidRDefault="79074856" w14:paraId="444B46A3" w14:textId="57B99202">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rPr>
      </w:pPr>
    </w:p>
    <w:p w:rsidR="79074856" w:rsidP="7324D5D5" w:rsidRDefault="79074856" w14:paraId="78E7D2A1" w14:textId="4414D9FE">
      <w:pPr>
        <w:pStyle w:val="Normal"/>
        <w:bidi w:val="0"/>
        <w:jc w:val="left"/>
        <w:rPr>
          <w:rFonts w:ascii="Arial" w:hAnsi="Arial" w:eastAsia="Arial" w:cs="Arial"/>
        </w:rPr>
      </w:pPr>
    </w:p>
    <w:p w:rsidR="79074856" w:rsidP="7324D5D5" w:rsidRDefault="79074856" w14:paraId="71436438" w14:textId="4DF25E60">
      <w:pPr>
        <w:pBdr>
          <w:top w:val="single" w:color="000000" w:sz="2" w:space="0"/>
        </w:pBdr>
        <w:shd w:val="clear" w:color="auto" w:fill="FFFFFF" w:themeFill="background1"/>
        <w:bidi w:val="0"/>
        <w:rPr>
          <w:rFonts w:ascii="Arial" w:hAnsi="Arial" w:eastAsia="Arial" w:cs="Arial"/>
          <w:b w:val="1"/>
          <w:bCs w:val="1"/>
          <w:i w:val="0"/>
          <w:iCs w:val="0"/>
          <w:caps w:val="0"/>
          <w:smallCaps w:val="0"/>
          <w:noProof w:val="0"/>
          <w:color w:val="050505"/>
          <w:sz w:val="22"/>
          <w:szCs w:val="22"/>
          <w:lang w:val="en-GB" w:eastAsia="en-US" w:bidi="ar-SA"/>
        </w:rPr>
      </w:pPr>
    </w:p>
    <w:p w:rsidR="79074856" w:rsidP="7324D5D5" w:rsidRDefault="79074856" w14:paraId="032236A0" w14:textId="6E46E612">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p>
    <w:p w:rsidR="42293563" w:rsidP="7324D5D5" w:rsidRDefault="42293563" w14:paraId="77F1D421" w14:textId="46B5F548">
      <w:pPr>
        <w:pStyle w:val="Normal"/>
        <w:suppressLineNumbers w:val="0"/>
        <w:bidi w:val="0"/>
        <w:spacing w:before="0" w:beforeAutospacing="off" w:after="0" w:afterAutospacing="off" w:line="259" w:lineRule="auto"/>
        <w:ind w:left="0" w:right="0"/>
        <w:jc w:val="left"/>
        <w:rPr>
          <w:rFonts w:ascii="Arial" w:hAnsi="Arial" w:eastAsia="Arial" w:cs="Arial"/>
          <w:b w:val="1"/>
          <w:bCs w:val="1"/>
          <w:i w:val="0"/>
          <w:iCs w:val="0"/>
          <w:caps w:val="0"/>
          <w:smallCaps w:val="0"/>
          <w:noProof w:val="0"/>
          <w:color w:val="050505"/>
          <w:sz w:val="22"/>
          <w:szCs w:val="22"/>
          <w:lang w:val="en-GB"/>
        </w:rPr>
      </w:pPr>
      <w:r w:rsidRPr="7324D5D5" w:rsidR="7F9BBF50">
        <w:rPr>
          <w:rFonts w:ascii="Arial" w:hAnsi="Arial" w:eastAsia="Arial" w:cs="Arial"/>
          <w:b w:val="1"/>
          <w:bCs w:val="1"/>
          <w:i w:val="0"/>
          <w:iCs w:val="0"/>
          <w:caps w:val="0"/>
          <w:smallCaps w:val="0"/>
          <w:noProof w:val="0"/>
          <w:color w:val="050505"/>
          <w:sz w:val="22"/>
          <w:szCs w:val="22"/>
          <w:lang w:val="en-GB"/>
        </w:rPr>
        <w:t>Project funding/finance</w:t>
      </w:r>
    </w:p>
    <w:p w:rsidR="79074856" w:rsidP="7324D5D5" w:rsidRDefault="79074856" w14:paraId="42756BD8" w14:textId="3256E062">
      <w:pPr>
        <w:pStyle w:val="Normal"/>
        <w:suppressLineNumbers w:val="0"/>
        <w:bidi w:val="0"/>
        <w:spacing w:before="0" w:beforeAutospacing="off" w:after="0" w:afterAutospacing="off" w:line="259" w:lineRule="auto"/>
        <w:ind w:left="0" w:right="0"/>
        <w:jc w:val="left"/>
        <w:rPr>
          <w:rFonts w:ascii="Arial" w:hAnsi="Arial" w:eastAsia="Arial" w:cs="Arial"/>
          <w:b w:val="1"/>
          <w:bCs w:val="1"/>
          <w:i w:val="0"/>
          <w:iCs w:val="0"/>
          <w:caps w:val="0"/>
          <w:smallCaps w:val="0"/>
          <w:noProof w:val="0"/>
          <w:color w:val="050505"/>
          <w:sz w:val="22"/>
          <w:szCs w:val="22"/>
          <w:lang w:val="en-GB"/>
        </w:rPr>
      </w:pPr>
    </w:p>
    <w:p w:rsidR="42293563" w:rsidP="7324D5D5" w:rsidRDefault="42293563" w14:paraId="34D618A8" w14:textId="4DABF1CB">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Project/programme capital expenditure (estimate where not tendered) *</w:t>
      </w:r>
    </w:p>
    <w:p w:rsidR="42293563" w:rsidP="7324D5D5" w:rsidRDefault="42293563" w14:paraId="1A3197F5" w14:textId="4B5E7D1F">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w:t>
      </w:r>
    </w:p>
    <w:p w:rsidR="79074856" w:rsidP="7324D5D5" w:rsidRDefault="79074856" w14:paraId="3356E321" w14:textId="089326F7">
      <w:pPr>
        <w:pStyle w:val="Normal"/>
        <w:suppressLineNumbers w:val="0"/>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p>
    <w:p w:rsidR="42293563" w:rsidP="7324D5D5" w:rsidRDefault="42293563" w14:paraId="5C63383B" w14:textId="72674472">
      <w:pPr>
        <w:pStyle w:val="Normal"/>
        <w:bidi w:val="0"/>
        <w:spacing w:before="0" w:beforeAutospacing="off" w:after="0" w:afterAutospacing="off" w:line="259" w:lineRule="auto"/>
        <w:ind w:left="0"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Has capital funding been confirmed? * (please select)</w:t>
      </w:r>
    </w:p>
    <w:p w:rsidR="42293563" w:rsidP="7324D5D5" w:rsidRDefault="42293563" w14:paraId="3191FEDB" w14:textId="08843C8F">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Yes</w:t>
      </w:r>
    </w:p>
    <w:p w:rsidR="42293563" w:rsidP="7324D5D5" w:rsidRDefault="42293563" w14:paraId="0081F167" w14:textId="6CEA2BAB">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 xml:space="preserve">No </w:t>
      </w:r>
    </w:p>
    <w:p w:rsidR="42293563" w:rsidP="7324D5D5" w:rsidRDefault="42293563" w14:paraId="6CE4A74C" w14:textId="73446CC4">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Unsure</w:t>
      </w:r>
    </w:p>
    <w:p w:rsidR="79074856" w:rsidP="7324D5D5" w:rsidRDefault="79074856" w14:paraId="566BF8E3" w14:textId="72AA37C8">
      <w:pPr>
        <w:pStyle w:val="Normal"/>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p>
    <w:p w:rsidR="42293563" w:rsidP="7324D5D5" w:rsidRDefault="42293563" w14:paraId="3BD0CE45" w14:textId="171F7F77">
      <w:pPr>
        <w:pStyle w:val="Normal"/>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What capital option are you using or exploring to fund this project? * (please select)</w:t>
      </w:r>
    </w:p>
    <w:p w:rsidR="42293563" w:rsidP="7324D5D5" w:rsidRDefault="42293563" w14:paraId="02D99781" w14:textId="72914E3F">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Warm Homes: Social Housing Fund</w:t>
      </w:r>
    </w:p>
    <w:p w:rsidR="42293563" w:rsidP="7324D5D5" w:rsidRDefault="42293563" w14:paraId="390BC93E" w14:textId="26378446">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Green Heat Network Fund</w:t>
      </w:r>
    </w:p>
    <w:p w:rsidR="42293563" w:rsidP="7324D5D5" w:rsidRDefault="42293563" w14:paraId="607967FF" w14:textId="2CE893AB">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Heat Network Efficiency Scheme</w:t>
      </w:r>
    </w:p>
    <w:p w:rsidR="42293563" w:rsidP="7324D5D5" w:rsidRDefault="42293563" w14:paraId="026D259A" w14:textId="67093644">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Service or Concession Agreement</w:t>
      </w:r>
    </w:p>
    <w:p w:rsidR="42293563" w:rsidP="7324D5D5" w:rsidRDefault="42293563" w14:paraId="073A7C7A" w14:textId="53E079A4">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Public Works Loan Board</w:t>
      </w:r>
    </w:p>
    <w:p w:rsidR="42293563" w:rsidP="7324D5D5" w:rsidRDefault="42293563" w14:paraId="0AAF00E7" w14:textId="085C5820">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GLA Green Finance Fund</w:t>
      </w:r>
    </w:p>
    <w:p w:rsidR="42293563" w:rsidP="7324D5D5" w:rsidRDefault="42293563" w14:paraId="445C8FC2" w14:textId="509BD984">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Warm Homes: Local Grant</w:t>
      </w:r>
    </w:p>
    <w:p w:rsidR="42293563" w:rsidP="7324D5D5" w:rsidRDefault="42293563" w14:paraId="25901034" w14:textId="7E2EB633">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Creative Foundations Fund</w:t>
      </w:r>
    </w:p>
    <w:p w:rsidR="42293563" w:rsidP="7324D5D5" w:rsidRDefault="42293563" w14:paraId="431DACCA" w14:textId="16B1DB6B">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Community Finance</w:t>
      </w:r>
    </w:p>
    <w:p w:rsidR="42293563" w:rsidP="7324D5D5" w:rsidRDefault="42293563" w14:paraId="52751825" w14:textId="4E1D83CA">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Community Infrastructure Levy</w:t>
      </w:r>
    </w:p>
    <w:p w:rsidR="42293563" w:rsidP="7324D5D5" w:rsidRDefault="42293563" w14:paraId="6D58E857" w14:textId="0A499E2C">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National Lottery</w:t>
      </w:r>
    </w:p>
    <w:p w:rsidR="42293563" w:rsidP="7324D5D5" w:rsidRDefault="42293563" w14:paraId="2551B14C" w14:textId="63FC3468">
      <w:pPr>
        <w:pStyle w:val="ListParagraph"/>
        <w:numPr>
          <w:ilvl w:val="0"/>
          <w:numId w:val="12"/>
        </w:numPr>
        <w:suppressLineNumbers w:val="0"/>
        <w:bidi w:val="0"/>
        <w:spacing w:before="0" w:beforeAutospacing="off" w:after="0" w:afterAutospacing="off" w:line="259" w:lineRule="auto"/>
        <w:ind w:right="0"/>
        <w:jc w:val="left"/>
        <w:rPr>
          <w:rFonts w:ascii="Arial" w:hAnsi="Arial" w:eastAsia="Arial" w:cs="Arial"/>
          <w:b w:val="0"/>
          <w:bCs w:val="0"/>
          <w:i w:val="0"/>
          <w:iCs w:val="0"/>
          <w:caps w:val="0"/>
          <w:smallCaps w:val="0"/>
          <w:noProof w:val="0"/>
          <w:color w:val="050505"/>
          <w:sz w:val="22"/>
          <w:szCs w:val="22"/>
          <w:lang w:val="en-GB" w:eastAsia="en-US" w:bidi="ar-SA"/>
        </w:rPr>
      </w:pPr>
      <w:r w:rsidRPr="7324D5D5" w:rsidR="7F9BBF50">
        <w:rPr>
          <w:rFonts w:ascii="Arial" w:hAnsi="Arial" w:eastAsia="Arial" w:cs="Arial"/>
          <w:b w:val="0"/>
          <w:bCs w:val="0"/>
          <w:i w:val="0"/>
          <w:iCs w:val="0"/>
          <w:caps w:val="0"/>
          <w:smallCaps w:val="0"/>
          <w:noProof w:val="0"/>
          <w:color w:val="050505"/>
          <w:sz w:val="22"/>
          <w:szCs w:val="22"/>
          <w:lang w:val="en-GB" w:eastAsia="en-US" w:bidi="ar-SA"/>
        </w:rPr>
        <w:t>Other</w:t>
      </w:r>
    </w:p>
    <w:p w:rsidR="79074856" w:rsidP="79074856" w:rsidRDefault="79074856" w14:paraId="4BFF1BE1" w14:textId="3452F991">
      <w:pPr>
        <w:pStyle w:val="Normal"/>
        <w:bidi w:val="0"/>
        <w:spacing w:before="0" w:beforeAutospacing="off" w:after="0" w:afterAutospacing="off" w:line="259" w:lineRule="auto"/>
        <w:ind w:right="0"/>
        <w:jc w:val="left"/>
        <w:rPr>
          <w:rFonts w:ascii="Arial" w:hAnsi="Arial" w:eastAsia="Arial" w:cs="Arial" w:asciiTheme="minorAscii" w:hAnsiTheme="minorAscii" w:eastAsiaTheme="minorAscii" w:cstheme="minorBidi"/>
          <w:b w:val="0"/>
          <w:bCs w:val="0"/>
          <w:i w:val="0"/>
          <w:iCs w:val="0"/>
          <w:caps w:val="0"/>
          <w:smallCaps w:val="0"/>
          <w:noProof w:val="0"/>
          <w:color w:val="050505"/>
          <w:sz w:val="22"/>
          <w:szCs w:val="22"/>
          <w:lang w:val="en-GB" w:eastAsia="en-US" w:bidi="ar-SA"/>
        </w:rPr>
      </w:pPr>
    </w:p>
    <w:sectPr w:rsidRPr="006A36D7" w:rsidR="00540285" w:rsidSect="00F00F35">
      <w:headerReference w:type="default" r:id="rId13"/>
      <w:footerReference w:type="default" r:id="rId14"/>
      <w:type w:val="continuous"/>
      <w:pgSz w:w="11906" w:h="16838" w:orient="portrait"/>
      <w:pgMar w:top="2410" w:right="1247" w:bottom="1418" w:left="1247" w:header="1985" w:footer="851"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F44BF" w:rsidP="005F2E19" w:rsidRDefault="005F44BF" w14:paraId="01FDFC44" w14:textId="77777777">
      <w:r>
        <w:separator/>
      </w:r>
    </w:p>
  </w:endnote>
  <w:endnote w:type="continuationSeparator" w:id="0">
    <w:p w:rsidR="005F44BF" w:rsidP="005F2E19" w:rsidRDefault="005F44BF" w14:paraId="6FB36662" w14:textId="77777777">
      <w:r>
        <w:continuationSeparator/>
      </w:r>
    </w:p>
  </w:endnote>
  <w:endnote w:type="continuationNotice" w:id="1">
    <w:p w:rsidR="005F44BF" w:rsidRDefault="005F44BF" w14:paraId="4DFE78E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ktiv Grotesk">
    <w:altName w:val="Sylfaen"/>
    <w:charset w:val="00"/>
    <w:family w:val="swiss"/>
    <w:pitch w:val="variable"/>
    <w:sig w:usb0="E580AEFF" w:usb1="C200FFFF" w:usb2="00000028" w:usb3="00000000" w:csb0="000101FF" w:csb1="00000000"/>
  </w:font>
  <w:font w:name="Yu Mincho">
    <w:charset w:val="80"/>
    <w:family w:val="roman"/>
    <w:pitch w:val="variable"/>
    <w:sig w:usb0="800002E7" w:usb1="2AC7FCFF" w:usb2="00000012" w:usb3="00000000" w:csb0="000200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p w:rsidRPr="006A36D7" w:rsidR="005F2E19" w:rsidRDefault="00784EB1" w14:paraId="469C9355" w14:textId="02C769AE">
    <w:pPr>
      <w:pStyle w:val="Footer"/>
      <w:rPr>
        <w:rFonts w:ascii="Arial" w:hAnsi="Arial" w:cs="Arial"/>
      </w:rPr>
    </w:pPr>
    <w:r>
      <w:rPr>
        <w:rFonts w:ascii="Aktiv Grotesk" w:hAnsi="Aktiv Grotesk" w:cs="Aktiv Grotesk"/>
        <w:sz w:val="16"/>
        <w:szCs w:val="16"/>
      </w:rPr>
      <w:br/>
    </w:r>
    <w:r>
      <w:rPr>
        <w:rFonts w:ascii="Aktiv Grotesk" w:hAnsi="Aktiv Grotesk" w:cs="Aktiv Grotesk"/>
        <w:sz w:val="16"/>
        <w:szCs w:val="16"/>
      </w:rPr>
      <w:br/>
    </w:r>
    <w:r>
      <w:rPr>
        <w:rFonts w:ascii="Aktiv Grotesk" w:hAnsi="Aktiv Grotesk" w:cs="Aktiv Grotesk"/>
        <w:sz w:val="16"/>
        <w:szCs w:val="16"/>
      </w:rPr>
      <w:br/>
    </w:r>
    <w:r>
      <w:rPr>
        <w:rFonts w:ascii="Aktiv Grotesk" w:hAnsi="Aktiv Grotesk" w:cs="Aktiv Grotesk"/>
        <w:sz w:val="16"/>
        <w:szCs w:val="16"/>
      </w:rPr>
      <w:br/>
    </w:r>
    <w:r w:rsidRPr="00686694">
      <w:rPr>
        <w:rFonts w:ascii="Arial" w:hAnsi="Arial" w:cs="Arial"/>
        <w:noProof/>
        <w:sz w:val="16"/>
        <w:szCs w:val="16"/>
      </w:rPr>
      <w:drawing>
        <wp:anchor distT="0" distB="0" distL="114300" distR="114300" simplePos="0" relativeHeight="251658243" behindDoc="0" locked="0" layoutInCell="1" allowOverlap="1" wp14:anchorId="18A698CD" wp14:editId="4A40BCE6">
          <wp:simplePos x="0" y="0"/>
          <wp:positionH relativeFrom="column">
            <wp:posOffset>3175</wp:posOffset>
          </wp:positionH>
          <wp:positionV relativeFrom="paragraph">
            <wp:posOffset>-2540</wp:posOffset>
          </wp:positionV>
          <wp:extent cx="1967865" cy="355600"/>
          <wp:effectExtent l="0" t="0" r="635" b="0"/>
          <wp:wrapNone/>
          <wp:docPr id="1244115702" name="Picture 13">
            <a:extLst xmlns:a="http://schemas.openxmlformats.org/drawingml/2006/main">
              <a:ext uri="{FF2B5EF4-FFF2-40B4-BE49-F238E27FC236}">
                <a16:creationId xmlns:a16="http://schemas.microsoft.com/office/drawing/2014/main" id="{273B7A0B-7B93-4ABD-BA91-90E18A0568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273B7A0B-7B93-4ABD-BA91-90E18A056889}"/>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1967865" cy="355600"/>
                  </a:xfrm>
                  <a:prstGeom prst="rect">
                    <a:avLst/>
                  </a:prstGeom>
                </pic:spPr>
              </pic:pic>
            </a:graphicData>
          </a:graphic>
          <wp14:sizeRelH relativeFrom="page">
            <wp14:pctWidth>0</wp14:pctWidth>
          </wp14:sizeRelH>
          <wp14:sizeRelV relativeFrom="page">
            <wp14:pctHeight>0</wp14:pctHeight>
          </wp14:sizeRelV>
        </wp:anchor>
      </w:drawing>
    </w:r>
    <w:r w:rsidRPr="00686694">
      <w:rPr>
        <w:rFonts w:ascii="Arial" w:hAnsi="Arial" w:cs="Arial"/>
        <w:noProof/>
        <w:sz w:val="16"/>
        <w:szCs w:val="16"/>
      </w:rPr>
      <w:drawing>
        <wp:anchor distT="0" distB="0" distL="114300" distR="114300" simplePos="0" relativeHeight="251658242" behindDoc="0" locked="0" layoutInCell="1" allowOverlap="1" wp14:anchorId="309BA7E3" wp14:editId="5E846B42">
          <wp:simplePos x="0" y="0"/>
          <wp:positionH relativeFrom="column">
            <wp:posOffset>5308600</wp:posOffset>
          </wp:positionH>
          <wp:positionV relativeFrom="paragraph">
            <wp:posOffset>-13335</wp:posOffset>
          </wp:positionV>
          <wp:extent cx="464185" cy="361315"/>
          <wp:effectExtent l="0" t="0" r="5715" b="0"/>
          <wp:wrapNone/>
          <wp:docPr id="431949513" name="Picture 3" descr="A black background with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785537" name="Picture 3" descr="A black background with word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64185" cy="361315"/>
                  </a:xfrm>
                  <a:prstGeom prst="rect">
                    <a:avLst/>
                  </a:prstGeom>
                </pic:spPr>
              </pic:pic>
            </a:graphicData>
          </a:graphic>
          <wp14:sizeRelH relativeFrom="page">
            <wp14:pctWidth>0</wp14:pctWidth>
          </wp14:sizeRelH>
          <wp14:sizeRelV relativeFrom="page">
            <wp14:pctHeight>0</wp14:pctHeight>
          </wp14:sizeRelV>
        </wp:anchor>
      </w:drawing>
    </w:r>
    <w:r w:rsidRPr="00686694">
      <w:rPr>
        <w:rFonts w:ascii="Arial" w:hAnsi="Arial" w:cs="Arial"/>
        <w:noProof/>
        <w:sz w:val="16"/>
        <w:szCs w:val="16"/>
      </w:rPr>
      <w:drawing>
        <wp:anchor distT="0" distB="0" distL="114300" distR="114300" simplePos="0" relativeHeight="251658241" behindDoc="0" locked="0" layoutInCell="1" allowOverlap="1" wp14:anchorId="19139ADF" wp14:editId="202912F6">
          <wp:simplePos x="0" y="0"/>
          <wp:positionH relativeFrom="column">
            <wp:posOffset>4601210</wp:posOffset>
          </wp:positionH>
          <wp:positionV relativeFrom="paragraph">
            <wp:posOffset>-9232</wp:posOffset>
          </wp:positionV>
          <wp:extent cx="421005" cy="358140"/>
          <wp:effectExtent l="0" t="0" r="0" b="0"/>
          <wp:wrapNone/>
          <wp:docPr id="1546825681" name="Picture 2"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41634" name="Picture 2" descr="A black background with white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421005" cy="358140"/>
                  </a:xfrm>
                  <a:prstGeom prst="rect">
                    <a:avLst/>
                  </a:prstGeom>
                </pic:spPr>
              </pic:pic>
            </a:graphicData>
          </a:graphic>
          <wp14:sizeRelH relativeFrom="page">
            <wp14:pctWidth>0</wp14:pctWidth>
          </wp14:sizeRelH>
          <wp14:sizeRelV relativeFrom="page">
            <wp14:pctHeight>0</wp14:pctHeight>
          </wp14:sizeRelV>
        </wp:anchor>
      </w:drawing>
    </w:r>
    <w:r w:rsidR="00686694">
      <w:rPr>
        <w:rFonts w:ascii="Arial" w:hAnsi="Arial" w:cs="Arial"/>
        <w:sz w:val="16"/>
        <w:szCs w:val="16"/>
      </w:rPr>
      <w:tab/>
    </w:r>
    <w:proofErr w:type="spellStart"/>
    <w:r w:rsidRPr="006A36D7">
      <w:rPr>
        <w:rFonts w:ascii="Arial" w:hAnsi="Arial" w:cs="Arial"/>
        <w:sz w:val="16"/>
        <w:szCs w:val="16"/>
      </w:rPr>
      <w:t>zerocarbonaccelerator.london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F44BF" w:rsidP="005F2E19" w:rsidRDefault="005F44BF" w14:paraId="115DB614" w14:textId="77777777">
      <w:r>
        <w:separator/>
      </w:r>
    </w:p>
  </w:footnote>
  <w:footnote w:type="continuationSeparator" w:id="0">
    <w:p w:rsidR="005F44BF" w:rsidP="005F2E19" w:rsidRDefault="005F44BF" w14:paraId="62F27B66" w14:textId="77777777">
      <w:r>
        <w:continuationSeparator/>
      </w:r>
    </w:p>
  </w:footnote>
  <w:footnote w:type="continuationNotice" w:id="1">
    <w:p w:rsidR="005F44BF" w:rsidRDefault="005F44BF" w14:paraId="1B99906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6A36D7" w:rsidR="005F2E19" w:rsidRDefault="005F2E19" w14:paraId="37D26156" w14:textId="73E991E5">
    <w:pPr>
      <w:pStyle w:val="Header"/>
      <w:rPr>
        <w:rFonts w:ascii="Arial" w:hAnsi="Arial" w:cs="Arial"/>
        <w:b/>
        <w:bCs/>
      </w:rPr>
    </w:pPr>
    <w:r w:rsidRPr="006A36D7">
      <w:rPr>
        <w:rFonts w:ascii="Arial" w:hAnsi="Arial" w:cs="Arial"/>
        <w:b/>
        <w:bCs/>
        <w:noProof/>
        <w:sz w:val="28"/>
        <w:szCs w:val="28"/>
      </w:rPr>
      <w:drawing>
        <wp:anchor distT="0" distB="0" distL="114300" distR="114300" simplePos="0" relativeHeight="251658244" behindDoc="0" locked="0" layoutInCell="1" allowOverlap="1" wp14:anchorId="715981FE" wp14:editId="11DCD5CD">
          <wp:simplePos x="0" y="0"/>
          <wp:positionH relativeFrom="column">
            <wp:posOffset>2042542</wp:posOffset>
          </wp:positionH>
          <wp:positionV relativeFrom="paragraph">
            <wp:posOffset>-744855</wp:posOffset>
          </wp:positionV>
          <wp:extent cx="1922400" cy="151631"/>
          <wp:effectExtent l="0" t="0" r="0" b="1270"/>
          <wp:wrapNone/>
          <wp:docPr id="10421335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62172" name="Picture 1535962172"/>
                  <pic:cNvPicPr/>
                </pic:nvPicPr>
                <pic:blipFill>
                  <a:blip r:embed="rId1">
                    <a:extLst>
                      <a:ext uri="{28A0092B-C50C-407E-A947-70E740481C1C}">
                        <a14:useLocalDpi xmlns:a14="http://schemas.microsoft.com/office/drawing/2010/main" val="0"/>
                      </a:ext>
                    </a:extLst>
                  </a:blip>
                  <a:stretch>
                    <a:fillRect/>
                  </a:stretch>
                </pic:blipFill>
                <pic:spPr>
                  <a:xfrm>
                    <a:off x="0" y="0"/>
                    <a:ext cx="1922400" cy="151631"/>
                  </a:xfrm>
                  <a:prstGeom prst="rect">
                    <a:avLst/>
                  </a:prstGeom>
                </pic:spPr>
              </pic:pic>
            </a:graphicData>
          </a:graphic>
          <wp14:sizeRelH relativeFrom="page">
            <wp14:pctWidth>0</wp14:pctWidth>
          </wp14:sizeRelH>
          <wp14:sizeRelV relativeFrom="page">
            <wp14:pctHeight>0</wp14:pctHeight>
          </wp14:sizeRelV>
        </wp:anchor>
      </w:drawing>
    </w:r>
    <w:r w:rsidRPr="006A36D7">
      <w:rPr>
        <w:rFonts w:ascii="Arial" w:hAnsi="Arial" w:cs="Arial"/>
        <w:b/>
        <w:bCs/>
        <w:noProof/>
        <w:sz w:val="28"/>
        <w:szCs w:val="28"/>
      </w:rPr>
      <mc:AlternateContent>
        <mc:Choice Requires="wps">
          <w:drawing>
            <wp:anchor distT="0" distB="0" distL="114300" distR="114300" simplePos="0" relativeHeight="251658240" behindDoc="0" locked="0" layoutInCell="1" allowOverlap="1" wp14:anchorId="6002DBEF" wp14:editId="68BC3E15">
              <wp:simplePos x="0" y="0"/>
              <wp:positionH relativeFrom="column">
                <wp:posOffset>-779145</wp:posOffset>
              </wp:positionH>
              <wp:positionV relativeFrom="paragraph">
                <wp:posOffset>-78142</wp:posOffset>
              </wp:positionV>
              <wp:extent cx="7531100" cy="75600"/>
              <wp:effectExtent l="0" t="0" r="0" b="635"/>
              <wp:wrapNone/>
              <wp:docPr id="621541250" name="Rectangle 1"/>
              <wp:cNvGraphicFramePr/>
              <a:graphic xmlns:a="http://schemas.openxmlformats.org/drawingml/2006/main">
                <a:graphicData uri="http://schemas.microsoft.com/office/word/2010/wordprocessingShape">
                  <wps:wsp>
                    <wps:cNvSpPr/>
                    <wps:spPr>
                      <a:xfrm>
                        <a:off x="0" y="0"/>
                        <a:ext cx="7531100" cy="75600"/>
                      </a:xfrm>
                      <a:prstGeom prst="rect">
                        <a:avLst/>
                      </a:prstGeom>
                      <a:solidFill>
                        <a:srgbClr val="DCA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style="position:absolute;margin-left:-61.35pt;margin-top:-6.15pt;width:593pt;height:5.9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dca000" stroked="f" strokeweight="1pt" w14:anchorId="11AA7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1">
    <w:nsid w:val="23d9f6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8b0da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aa8c7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db121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3562d4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d1b26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bf2da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0e5b344"/>
    <w:multiLevelType xmlns:w="http://schemas.openxmlformats.org/wordprocessingml/2006/main" w:val="multilevel"/>
    <w:lvl xmlns:w="http://schemas.openxmlformats.org/wordprocessingml/2006/main" w:ilvl="0">
      <w:start w:val="2"/>
      <w:numFmt w:val="decimal"/>
      <w:lvlText w:val="%1."/>
      <w:lvlJc w:val="left"/>
      <w:pPr>
        <w:ind w:left="720" w:hanging="360"/>
      </w:pPr>
      <w:rPr>
        <w:rFonts w:hint="default" w:ascii="Arial,Times New Roman" w:hAnsi="Arial,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1098878a"/>
    <w:multiLevelType xmlns:w="http://schemas.openxmlformats.org/wordprocessingml/2006/main" w:val="multilevel"/>
    <w:lvl xmlns:w="http://schemas.openxmlformats.org/wordprocessingml/2006/main" w:ilvl="0">
      <w:start w:val="1"/>
      <w:numFmt w:val="decimal"/>
      <w:lvlText w:val="%1."/>
      <w:lvlJc w:val="left"/>
      <w:pPr>
        <w:ind w:left="720" w:hanging="360"/>
      </w:pPr>
      <w:rPr>
        <w:rFonts w:hint="default" w:ascii="Arial,Times New Roman" w:hAnsi="Arial,Times New Roman"/>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35065343"/>
    <w:multiLevelType w:val="hybridMultilevel"/>
    <w:tmpl w:val="D1A8C2BA"/>
    <w:lvl w:ilvl="0" w:tplc="8E76BF6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9E213E"/>
    <w:multiLevelType w:val="hybridMultilevel"/>
    <w:tmpl w:val="5CB0680A"/>
    <w:lvl w:ilvl="0" w:tplc="8E76BF68">
      <w:start w:val="1"/>
      <w:numFmt w:val="decimal"/>
      <w:lvlText w:val="%1."/>
      <w:lvlJc w:val="left"/>
      <w:pPr>
        <w:ind w:left="1080" w:hanging="720"/>
      </w:pPr>
      <w:rPr>
        <w:rFonts w:hint="default"/>
      </w:rPr>
    </w:lvl>
    <w:lvl w:ilvl="1" w:tplc="3A869DD0">
      <w:start w:val="1"/>
      <w:numFmt w:val="lowerLetter"/>
      <w:lvlText w:val="%2)"/>
      <w:lvlJc w:val="left"/>
      <w:pPr>
        <w:ind w:left="1440" w:hanging="360"/>
      </w:pPr>
      <w:rPr>
        <w:rFonts w:hint="default"/>
      </w:rPr>
    </w:lvl>
    <w:lvl w:ilvl="2" w:tplc="E382ACEE">
      <w:start w:val="1"/>
      <w:numFmt w:val="lowerLetter"/>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D475CDE"/>
    <w:multiLevelType w:val="hybridMultilevel"/>
    <w:tmpl w:val="04AA27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276521368">
    <w:abstractNumId w:val="2"/>
  </w:num>
  <w:num w:numId="2" w16cid:durableId="1825974419">
    <w:abstractNumId w:val="1"/>
  </w:num>
  <w:num w:numId="3" w16cid:durableId="135071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2A3"/>
    <w:rsid w:val="00031785"/>
    <w:rsid w:val="00047569"/>
    <w:rsid w:val="000531A6"/>
    <w:rsid w:val="00062C55"/>
    <w:rsid w:val="000700C5"/>
    <w:rsid w:val="000757E4"/>
    <w:rsid w:val="0007591F"/>
    <w:rsid w:val="00085B34"/>
    <w:rsid w:val="000944E0"/>
    <w:rsid w:val="00095D9B"/>
    <w:rsid w:val="000E66B7"/>
    <w:rsid w:val="00122AF2"/>
    <w:rsid w:val="00130057"/>
    <w:rsid w:val="00131BF8"/>
    <w:rsid w:val="001460DB"/>
    <w:rsid w:val="001A2A18"/>
    <w:rsid w:val="001C2705"/>
    <w:rsid w:val="001C7838"/>
    <w:rsid w:val="001E70B5"/>
    <w:rsid w:val="001F295E"/>
    <w:rsid w:val="00200C0E"/>
    <w:rsid w:val="0020691B"/>
    <w:rsid w:val="00227A0E"/>
    <w:rsid w:val="00227DC4"/>
    <w:rsid w:val="00227F40"/>
    <w:rsid w:val="00263C00"/>
    <w:rsid w:val="00266DEA"/>
    <w:rsid w:val="00277A16"/>
    <w:rsid w:val="00293514"/>
    <w:rsid w:val="00295713"/>
    <w:rsid w:val="002E628C"/>
    <w:rsid w:val="002F4283"/>
    <w:rsid w:val="00305953"/>
    <w:rsid w:val="00352546"/>
    <w:rsid w:val="00376A24"/>
    <w:rsid w:val="003B06CE"/>
    <w:rsid w:val="003C6521"/>
    <w:rsid w:val="003D250B"/>
    <w:rsid w:val="003E00C7"/>
    <w:rsid w:val="003E1FAE"/>
    <w:rsid w:val="004147C5"/>
    <w:rsid w:val="00444DAD"/>
    <w:rsid w:val="0044504C"/>
    <w:rsid w:val="004844AC"/>
    <w:rsid w:val="004A2148"/>
    <w:rsid w:val="004B0FDF"/>
    <w:rsid w:val="005370EB"/>
    <w:rsid w:val="00540285"/>
    <w:rsid w:val="00562B8A"/>
    <w:rsid w:val="005B502C"/>
    <w:rsid w:val="005F2E19"/>
    <w:rsid w:val="005F44BF"/>
    <w:rsid w:val="00642D1B"/>
    <w:rsid w:val="00674803"/>
    <w:rsid w:val="00680CAF"/>
    <w:rsid w:val="00686694"/>
    <w:rsid w:val="006A36D7"/>
    <w:rsid w:val="006B2058"/>
    <w:rsid w:val="006E6335"/>
    <w:rsid w:val="00750EB4"/>
    <w:rsid w:val="00763C22"/>
    <w:rsid w:val="00784EB1"/>
    <w:rsid w:val="00785C64"/>
    <w:rsid w:val="007A3B8D"/>
    <w:rsid w:val="007A3DE1"/>
    <w:rsid w:val="007B3403"/>
    <w:rsid w:val="008112E4"/>
    <w:rsid w:val="008132A3"/>
    <w:rsid w:val="00831EAA"/>
    <w:rsid w:val="00845F1F"/>
    <w:rsid w:val="00851087"/>
    <w:rsid w:val="00853CA5"/>
    <w:rsid w:val="008544CA"/>
    <w:rsid w:val="00880261"/>
    <w:rsid w:val="00894E00"/>
    <w:rsid w:val="008B2613"/>
    <w:rsid w:val="008B2749"/>
    <w:rsid w:val="008C20E9"/>
    <w:rsid w:val="008C5000"/>
    <w:rsid w:val="00931D26"/>
    <w:rsid w:val="009676AF"/>
    <w:rsid w:val="009733F1"/>
    <w:rsid w:val="009B1393"/>
    <w:rsid w:val="009E3735"/>
    <w:rsid w:val="00A12259"/>
    <w:rsid w:val="00A31870"/>
    <w:rsid w:val="00A71D54"/>
    <w:rsid w:val="00A73078"/>
    <w:rsid w:val="00A95CB1"/>
    <w:rsid w:val="00AA59BE"/>
    <w:rsid w:val="00AD3A48"/>
    <w:rsid w:val="00B33650"/>
    <w:rsid w:val="00BB3599"/>
    <w:rsid w:val="00BC22EA"/>
    <w:rsid w:val="00C0076B"/>
    <w:rsid w:val="00C245A1"/>
    <w:rsid w:val="00C306FB"/>
    <w:rsid w:val="00C50A31"/>
    <w:rsid w:val="00C64D78"/>
    <w:rsid w:val="00C65A4D"/>
    <w:rsid w:val="00C96686"/>
    <w:rsid w:val="00D1216D"/>
    <w:rsid w:val="00D30BEB"/>
    <w:rsid w:val="00D37F72"/>
    <w:rsid w:val="00D44BAF"/>
    <w:rsid w:val="00D5425B"/>
    <w:rsid w:val="00D6672B"/>
    <w:rsid w:val="00D76DCF"/>
    <w:rsid w:val="00D80FFC"/>
    <w:rsid w:val="00D9452F"/>
    <w:rsid w:val="00DB6225"/>
    <w:rsid w:val="00DE5436"/>
    <w:rsid w:val="00E61965"/>
    <w:rsid w:val="00E660FE"/>
    <w:rsid w:val="00E97497"/>
    <w:rsid w:val="00EA3033"/>
    <w:rsid w:val="00ED3524"/>
    <w:rsid w:val="00ED7C41"/>
    <w:rsid w:val="00EF33D3"/>
    <w:rsid w:val="00F00F35"/>
    <w:rsid w:val="00F45467"/>
    <w:rsid w:val="00F81E71"/>
    <w:rsid w:val="00F9071D"/>
    <w:rsid w:val="00FA1F30"/>
    <w:rsid w:val="00FF54D7"/>
    <w:rsid w:val="01AA7A87"/>
    <w:rsid w:val="01ADD647"/>
    <w:rsid w:val="0232F4AC"/>
    <w:rsid w:val="0239BFA8"/>
    <w:rsid w:val="0367C0DC"/>
    <w:rsid w:val="0605BA5A"/>
    <w:rsid w:val="06EBCA60"/>
    <w:rsid w:val="07CEAF76"/>
    <w:rsid w:val="09199080"/>
    <w:rsid w:val="09E7D164"/>
    <w:rsid w:val="0BEA59A8"/>
    <w:rsid w:val="0CBE58DA"/>
    <w:rsid w:val="0CCC625F"/>
    <w:rsid w:val="0D7A0453"/>
    <w:rsid w:val="0E636D7E"/>
    <w:rsid w:val="0EC1D947"/>
    <w:rsid w:val="11F9038D"/>
    <w:rsid w:val="1942A10C"/>
    <w:rsid w:val="1A07C4F1"/>
    <w:rsid w:val="1A792733"/>
    <w:rsid w:val="1CF3F5C2"/>
    <w:rsid w:val="1D2F5AAF"/>
    <w:rsid w:val="21921C70"/>
    <w:rsid w:val="22BBB04B"/>
    <w:rsid w:val="231B1DC2"/>
    <w:rsid w:val="23A9B012"/>
    <w:rsid w:val="2527F158"/>
    <w:rsid w:val="27BA911D"/>
    <w:rsid w:val="28104372"/>
    <w:rsid w:val="28583DA5"/>
    <w:rsid w:val="290E0F04"/>
    <w:rsid w:val="2A76A5B6"/>
    <w:rsid w:val="2C98D094"/>
    <w:rsid w:val="2DFB33BC"/>
    <w:rsid w:val="2EBAB68F"/>
    <w:rsid w:val="2F65F95A"/>
    <w:rsid w:val="30332725"/>
    <w:rsid w:val="30CAD55F"/>
    <w:rsid w:val="34874F4C"/>
    <w:rsid w:val="3636A15A"/>
    <w:rsid w:val="36EF2059"/>
    <w:rsid w:val="37522664"/>
    <w:rsid w:val="3A04D142"/>
    <w:rsid w:val="3A764480"/>
    <w:rsid w:val="3B8DD8F8"/>
    <w:rsid w:val="3CE22CCE"/>
    <w:rsid w:val="3D7A6B38"/>
    <w:rsid w:val="3F68873F"/>
    <w:rsid w:val="4000B758"/>
    <w:rsid w:val="42293563"/>
    <w:rsid w:val="439CCC82"/>
    <w:rsid w:val="4914A60D"/>
    <w:rsid w:val="49A74331"/>
    <w:rsid w:val="51EF1332"/>
    <w:rsid w:val="523F9D27"/>
    <w:rsid w:val="52D2B2A3"/>
    <w:rsid w:val="53287DAE"/>
    <w:rsid w:val="53A0C40A"/>
    <w:rsid w:val="548690B2"/>
    <w:rsid w:val="58A72DC0"/>
    <w:rsid w:val="595DF1A6"/>
    <w:rsid w:val="59EB7C77"/>
    <w:rsid w:val="5B7B4EA3"/>
    <w:rsid w:val="5CA52264"/>
    <w:rsid w:val="5D9EDBF4"/>
    <w:rsid w:val="5DB6A682"/>
    <w:rsid w:val="5E18F339"/>
    <w:rsid w:val="5E639EE3"/>
    <w:rsid w:val="5E6CE3CD"/>
    <w:rsid w:val="5EBCD55A"/>
    <w:rsid w:val="6028BD3F"/>
    <w:rsid w:val="6158F866"/>
    <w:rsid w:val="652B0556"/>
    <w:rsid w:val="65451DC9"/>
    <w:rsid w:val="68EE8037"/>
    <w:rsid w:val="6B7140FA"/>
    <w:rsid w:val="6C2658E9"/>
    <w:rsid w:val="6C375F11"/>
    <w:rsid w:val="6C44B8F6"/>
    <w:rsid w:val="6D545CE0"/>
    <w:rsid w:val="6DA5FF4C"/>
    <w:rsid w:val="71DB4D75"/>
    <w:rsid w:val="7247F965"/>
    <w:rsid w:val="724F98C4"/>
    <w:rsid w:val="72FDBC2C"/>
    <w:rsid w:val="7324D5D5"/>
    <w:rsid w:val="77775978"/>
    <w:rsid w:val="77E7B50B"/>
    <w:rsid w:val="79074856"/>
    <w:rsid w:val="79C0D246"/>
    <w:rsid w:val="7A7AAC77"/>
    <w:rsid w:val="7B4BD1A8"/>
    <w:rsid w:val="7C2C8F34"/>
    <w:rsid w:val="7E1B9DF6"/>
    <w:rsid w:val="7F9BBF50"/>
    <w:rsid w:val="7FEB73C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56E69"/>
  <w15:chartTrackingRefBased/>
  <w15:docId w15:val="{2939CF90-03F2-4B48-88D8-008C89F6C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F2E19"/>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2E1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2E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2E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F2E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F2E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E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E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E19"/>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F2E19"/>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5F2E19"/>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5F2E19"/>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5F2E19"/>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5F2E19"/>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5F2E1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F2E1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F2E1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F2E19"/>
    <w:rPr>
      <w:rFonts w:eastAsiaTheme="majorEastAsia" w:cstheme="majorBidi"/>
      <w:color w:val="272727" w:themeColor="text1" w:themeTint="D8"/>
    </w:rPr>
  </w:style>
  <w:style w:type="paragraph" w:styleId="Title">
    <w:name w:val="Title"/>
    <w:basedOn w:val="Normal"/>
    <w:next w:val="Normal"/>
    <w:link w:val="TitleChar"/>
    <w:uiPriority w:val="10"/>
    <w:qFormat/>
    <w:rsid w:val="005F2E19"/>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F2E1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F2E19"/>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F2E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E19"/>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5F2E19"/>
    <w:rPr>
      <w:i/>
      <w:iCs/>
      <w:color w:val="404040" w:themeColor="text1" w:themeTint="BF"/>
    </w:rPr>
  </w:style>
  <w:style w:type="paragraph" w:styleId="ListParagraph">
    <w:name w:val="List Paragraph"/>
    <w:basedOn w:val="Normal"/>
    <w:uiPriority w:val="34"/>
    <w:qFormat/>
    <w:rsid w:val="005F2E19"/>
    <w:pPr>
      <w:ind w:left="720"/>
      <w:contextualSpacing/>
    </w:pPr>
  </w:style>
  <w:style w:type="character" w:styleId="IntenseEmphasis">
    <w:name w:val="Intense Emphasis"/>
    <w:basedOn w:val="DefaultParagraphFont"/>
    <w:uiPriority w:val="21"/>
    <w:qFormat/>
    <w:rsid w:val="005F2E19"/>
    <w:rPr>
      <w:i/>
      <w:iCs/>
      <w:color w:val="2F5496" w:themeColor="accent1" w:themeShade="BF"/>
    </w:rPr>
  </w:style>
  <w:style w:type="paragraph" w:styleId="IntenseQuote">
    <w:name w:val="Intense Quote"/>
    <w:basedOn w:val="Normal"/>
    <w:next w:val="Normal"/>
    <w:link w:val="IntenseQuoteChar"/>
    <w:uiPriority w:val="30"/>
    <w:qFormat/>
    <w:rsid w:val="005F2E19"/>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5F2E19"/>
    <w:rPr>
      <w:i/>
      <w:iCs/>
      <w:color w:val="2F5496" w:themeColor="accent1" w:themeShade="BF"/>
    </w:rPr>
  </w:style>
  <w:style w:type="character" w:styleId="IntenseReference">
    <w:name w:val="Intense Reference"/>
    <w:basedOn w:val="DefaultParagraphFont"/>
    <w:uiPriority w:val="32"/>
    <w:qFormat/>
    <w:rsid w:val="005F2E19"/>
    <w:rPr>
      <w:b/>
      <w:bCs/>
      <w:smallCaps/>
      <w:color w:val="2F5496" w:themeColor="accent1" w:themeShade="BF"/>
      <w:spacing w:val="5"/>
    </w:rPr>
  </w:style>
  <w:style w:type="paragraph" w:styleId="Header">
    <w:name w:val="header"/>
    <w:basedOn w:val="Normal"/>
    <w:link w:val="HeaderChar"/>
    <w:uiPriority w:val="99"/>
    <w:unhideWhenUsed/>
    <w:rsid w:val="005F2E19"/>
    <w:pPr>
      <w:tabs>
        <w:tab w:val="center" w:pos="4513"/>
        <w:tab w:val="right" w:pos="9026"/>
      </w:tabs>
    </w:pPr>
  </w:style>
  <w:style w:type="character" w:styleId="HeaderChar" w:customStyle="1">
    <w:name w:val="Header Char"/>
    <w:basedOn w:val="DefaultParagraphFont"/>
    <w:link w:val="Header"/>
    <w:uiPriority w:val="99"/>
    <w:rsid w:val="005F2E19"/>
  </w:style>
  <w:style w:type="paragraph" w:styleId="Footer">
    <w:name w:val="footer"/>
    <w:basedOn w:val="Normal"/>
    <w:link w:val="FooterChar"/>
    <w:uiPriority w:val="99"/>
    <w:unhideWhenUsed/>
    <w:rsid w:val="005F2E19"/>
    <w:pPr>
      <w:tabs>
        <w:tab w:val="center" w:pos="4513"/>
        <w:tab w:val="right" w:pos="9026"/>
      </w:tabs>
    </w:pPr>
  </w:style>
  <w:style w:type="character" w:styleId="FooterChar" w:customStyle="1">
    <w:name w:val="Footer Char"/>
    <w:basedOn w:val="DefaultParagraphFont"/>
    <w:link w:val="Footer"/>
    <w:uiPriority w:val="99"/>
    <w:rsid w:val="005F2E19"/>
  </w:style>
  <w:style w:type="character" w:styleId="Hyperlink">
    <w:name w:val="Hyperlink"/>
    <w:basedOn w:val="DefaultParagraphFont"/>
    <w:unhideWhenUsed/>
    <w:rsid w:val="003B06CE"/>
    <w:rPr>
      <w:color w:val="0563C1" w:themeColor="hyperlink"/>
      <w:u w:val="single"/>
    </w:rPr>
  </w:style>
  <w:style w:type="character" w:styleId="UnresolvedMention">
    <w:name w:val="Unresolved Mention"/>
    <w:basedOn w:val="DefaultParagraphFont"/>
    <w:uiPriority w:val="99"/>
    <w:semiHidden/>
    <w:unhideWhenUsed/>
    <w:rsid w:val="003B06CE"/>
    <w:rPr>
      <w:color w:val="605E5C"/>
      <w:shd w:val="clear" w:color="auto" w:fill="E1DFDD"/>
    </w:rPr>
  </w:style>
  <w:style w:type="paragraph" w:styleId="NormalWeb">
    <w:name w:val="Normal (Web)"/>
    <w:basedOn w:val="Normal"/>
    <w:uiPriority w:val="99"/>
    <w:unhideWhenUsed/>
    <w:rsid w:val="00853CA5"/>
    <w:pPr>
      <w:spacing w:before="100" w:beforeAutospacing="1" w:after="100" w:afterAutospacing="1"/>
    </w:pPr>
    <w:rPr>
      <w:rFonts w:ascii="Times New Roman" w:hAnsi="Times New Roman" w:eastAsia="Times New Roman" w:cs="Times New Roman"/>
      <w:kern w:val="0"/>
      <w:lang w:eastAsia="en-GB"/>
      <w14:ligatures w14:val="none"/>
    </w:rPr>
  </w:style>
  <w:style w:type="paragraph" w:styleId="Revision">
    <w:name w:val="Revision"/>
    <w:hidden/>
    <w:uiPriority w:val="99"/>
    <w:semiHidden/>
    <w:rsid w:val="00227DC4"/>
  </w:style>
  <w:style w:type="character" w:styleId="CommentReference">
    <w:name w:val="annotation reference"/>
    <w:basedOn w:val="DefaultParagraphFont"/>
    <w:uiPriority w:val="99"/>
    <w:semiHidden/>
    <w:unhideWhenUsed/>
    <w:rsid w:val="00D37F72"/>
    <w:rPr>
      <w:sz w:val="16"/>
      <w:szCs w:val="16"/>
    </w:rPr>
  </w:style>
  <w:style w:type="paragraph" w:styleId="CommentText">
    <w:name w:val="annotation text"/>
    <w:basedOn w:val="Normal"/>
    <w:link w:val="CommentTextChar"/>
    <w:uiPriority w:val="99"/>
    <w:unhideWhenUsed/>
    <w:rsid w:val="00D37F72"/>
    <w:rPr>
      <w:sz w:val="20"/>
      <w:szCs w:val="20"/>
    </w:rPr>
  </w:style>
  <w:style w:type="character" w:styleId="CommentTextChar" w:customStyle="1">
    <w:name w:val="Comment Text Char"/>
    <w:basedOn w:val="DefaultParagraphFont"/>
    <w:link w:val="CommentText"/>
    <w:uiPriority w:val="99"/>
    <w:rsid w:val="00D37F72"/>
    <w:rPr>
      <w:sz w:val="20"/>
      <w:szCs w:val="20"/>
    </w:rPr>
  </w:style>
  <w:style w:type="paragraph" w:styleId="CommentSubject">
    <w:name w:val="annotation subject"/>
    <w:basedOn w:val="CommentText"/>
    <w:next w:val="CommentText"/>
    <w:link w:val="CommentSubjectChar"/>
    <w:uiPriority w:val="99"/>
    <w:semiHidden/>
    <w:unhideWhenUsed/>
    <w:rsid w:val="00D37F72"/>
    <w:rPr>
      <w:b/>
      <w:bCs/>
    </w:rPr>
  </w:style>
  <w:style w:type="character" w:styleId="CommentSubjectChar" w:customStyle="1">
    <w:name w:val="Comment Subject Char"/>
    <w:basedOn w:val="CommentTextChar"/>
    <w:link w:val="CommentSubject"/>
    <w:uiPriority w:val="99"/>
    <w:semiHidden/>
    <w:rsid w:val="00D37F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818461">
      <w:bodyDiv w:val="1"/>
      <w:marLeft w:val="0"/>
      <w:marRight w:val="0"/>
      <w:marTop w:val="0"/>
      <w:marBottom w:val="0"/>
      <w:divBdr>
        <w:top w:val="none" w:sz="0" w:space="0" w:color="auto"/>
        <w:left w:val="none" w:sz="0" w:space="0" w:color="auto"/>
        <w:bottom w:val="none" w:sz="0" w:space="0" w:color="auto"/>
        <w:right w:val="none" w:sz="0" w:space="0" w:color="auto"/>
      </w:divBdr>
    </w:div>
    <w:div w:id="213706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mottmac.sharepoint.com/teams/pj-h7632/gs-EXT/Shared%20Documents/WIP%20-%20Collaboration%20Space/ZCA%20Comms/Design%20Assets/Templates/Zero%20Carbon%20Accelerator%20Word%20Template-Arial-Full%20Width.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3bee4c5c-8f43-4f7f-9637-07f983ecca3d" ContentTypeId="0x0101007BD61AFCC8A643B8924AB3F7EE18260102" PreviousValue="true"/>
</file>

<file path=customXml/item2.xml><?xml version="1.0" encoding="utf-8"?>
<p:properties xmlns:p="http://schemas.microsoft.com/office/2006/metadata/properties" xmlns:xsi="http://www.w3.org/2001/XMLSchema-instance" xmlns:pc="http://schemas.microsoft.com/office/infopath/2007/PartnerControls">
  <documentManagement>
    <DocumentRevisionCode xmlns="8043c280-e672-43f5-886c-af9cae53c7c4">P01.01</DocumentRevisionCode>
    <_dlc_DocIdPersistId xmlns="980b2c76-4eb4-4926-991a-bb246786b55e" xsi:nil="true"/>
    <TaxKeywordTaxHTField xmlns="980b2c76-4eb4-4926-991a-bb246786b55e">
      <Terms xmlns="http://schemas.microsoft.com/office/infopath/2007/PartnerControls"/>
    </TaxKeywordTaxHTField>
    <LikesCount xmlns="http://schemas.microsoft.com/sharepoint/v3" xsi:nil="true"/>
    <MMSourceID xmlns="980b2c76-4eb4-4926-991a-bb246786b55e" xsi:nil="true"/>
    <MM_CheckApproveVersion xmlns="8043c280-e672-43f5-886c-af9cae53c7c4">2.0</MM_CheckApproveVersion>
    <TaxCatchAllLabel xmlns="980b2c76-4eb4-4926-991a-bb246786b55e" xsi:nil="true"/>
    <Ratings xmlns="http://schemas.microsoft.com/sharepoint/v3" xsi:nil="true"/>
    <LastDateSharedToProjectMemory xmlns="980b2c76-4eb4-4926-991a-bb246786b55e" xsi:nil="true"/>
    <LikedBy xmlns="http://schemas.microsoft.com/sharepoint/v3">
      <UserInfo>
        <DisplayName/>
        <AccountId xsi:nil="true"/>
        <AccountType/>
      </UserInfo>
    </LikedBy>
    <MM_CheckApproveStatus xmlns="8043c280-e672-43f5-886c-af9cae53c7c4">Checked</MM_CheckApproveStatus>
    <LastVersionSharedToProjectMemory xmlns="980b2c76-4eb4-4926-991a-bb246786b55e" xsi:nil="true"/>
    <TaxCatchAll xmlns="980b2c76-4eb4-4926-991a-bb246786b55e" xsi:nil="true"/>
    <RatedBy xmlns="http://schemas.microsoft.com/sharepoint/v3">
      <UserInfo>
        <DisplayName/>
        <AccountId xsi:nil="true"/>
        <AccountType/>
      </UserInfo>
    </RatedBy>
    <DocumentStatusCode xmlns="8043c280-e672-43f5-886c-af9cae53c7c4">S0 - Work in Progress</DocumentStatusCode>
    <_dlc_DocId xmlns="980b2c76-4eb4-4926-991a-bb246786b55e">100120318-1885724516-9606</_dlc_DocId>
    <_dlc_DocIdUrl xmlns="980b2c76-4eb4-4926-991a-bb246786b55e">
      <Url>https://mottmac.sharepoint.com/teams/pj-h7632/gs-EXT/_layouts/15/DocIdRedir.aspx?ID=100120318-1885724516-9606</Url>
      <Description>100120318-1885724516-9606</Description>
    </_dlc_DocIdUrl>
    <SentBy xmlns="980b2c76-4eb4-4926-991a-bb246786b55e" xsi:nil="true"/>
    <DateReceived xmlns="980b2c76-4eb4-4926-991a-bb246786b55e" xsi:nil="true"/>
    <lcf76f155ced4ddcb4097134ff3c332f xmlns="fd6eba5d-8c91-47b6-90da-e2ba12da09f9">
      <Terms xmlns="http://schemas.microsoft.com/office/infopath/2007/PartnerControls"/>
    </lcf76f155ced4ddcb4097134ff3c332f>
    <DocumentDescription xmlns="8043c280-e672-43f5-886c-af9cae53c7c4">GLA ZCA Support Package Letter Template</DocumentDescription>
    <MediaLengthInSeconds xmlns="fd6eba5d-8c91-47b6-90da-e2ba12da09f9" xsi:nil="true"/>
    <AverageRating xmlns="http://schemas.microsoft.com/sharepoint/v3" xsi:nil="true"/>
    <RatingCount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5.xml><?xml version="1.0" encoding="utf-8"?>
<ct:contentTypeSchema xmlns:ct="http://schemas.microsoft.com/office/2006/metadata/contentType" xmlns:ma="http://schemas.microsoft.com/office/2006/metadata/properties/metaAttributes" ct:_="" ma:_="" ma:contentTypeName="Project Document" ma:contentTypeID="0x0101007BD61AFCC8A643B8924AB3F7EE1826010200728F42CF38DC1C44BADFEE224D33EA29" ma:contentTypeVersion="1031" ma:contentTypeDescription="Base content type for project documents" ma:contentTypeScope="" ma:versionID="e09cd2fd47b4a77d1c75d23edb73f0df">
  <xsd:schema xmlns:xsd="http://www.w3.org/2001/XMLSchema" xmlns:xs="http://www.w3.org/2001/XMLSchema" xmlns:p="http://schemas.microsoft.com/office/2006/metadata/properties" xmlns:ns1="http://schemas.microsoft.com/sharepoint/v3" xmlns:ns2="980b2c76-4eb4-4926-991a-bb246786b55e" xmlns:ns3="8043c280-e672-43f5-886c-af9cae53c7c4" xmlns:ns4="fd6eba5d-8c91-47b6-90da-e2ba12da09f9" targetNamespace="http://schemas.microsoft.com/office/2006/metadata/properties" ma:root="true" ma:fieldsID="4eed0c0dec5618b3a7eaf1ae6eaa10e0" ns1:_="" ns2:_="" ns3:_="" ns4:_="">
    <xsd:import namespace="http://schemas.microsoft.com/sharepoint/v3"/>
    <xsd:import namespace="980b2c76-4eb4-4926-991a-bb246786b55e"/>
    <xsd:import namespace="8043c280-e672-43f5-886c-af9cae53c7c4"/>
    <xsd:import namespace="fd6eba5d-8c91-47b6-90da-e2ba12da09f9"/>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2:TaxKeywordTaxHTField" minOccurs="0"/>
                <xsd:element ref="ns1:AverageRating" minOccurs="0"/>
                <xsd:element ref="ns1:RatingCount" minOccurs="0"/>
                <xsd:element ref="ns1:RatedBy" minOccurs="0"/>
                <xsd:element ref="ns1:Ratings" minOccurs="0"/>
                <xsd:element ref="ns1:LikesCount" minOccurs="0"/>
                <xsd:element ref="ns1:LikedBy" minOccurs="0"/>
                <xsd:element ref="ns2:LastDateSharedToProjectMemory" minOccurs="0"/>
                <xsd:element ref="ns2:LastVersionSharedToProjectMemory" minOccurs="0"/>
                <xsd:element ref="ns2:MMSourceID" minOccurs="0"/>
                <xsd:element ref="ns3:DocumentDescription" minOccurs="0"/>
                <xsd:element ref="ns3:DocumentStatusCode" minOccurs="0"/>
                <xsd:element ref="ns3:DocumentRevisionCode" minOccurs="0"/>
                <xsd:element ref="ns3:MM_CheckApproveStatus" minOccurs="0"/>
                <xsd:element ref="ns3:MM_CheckApproveVersion" minOccurs="0"/>
                <xsd:element ref="ns2:DateReceived" minOccurs="0"/>
                <xsd:element ref="ns2:SentBy"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5" nillable="true" ma:displayName="Rating (0-5)" ma:decimals="2" ma:description="Average value of all the ratings that have been submitted" ma:internalName="AverageRating" ma:readOnly="true">
      <xsd:simpleType>
        <xsd:restriction base="dms:Number"/>
      </xsd:simpleType>
    </xsd:element>
    <xsd:element name="RatingCount" ma:index="16" nillable="true" ma:displayName="Number of Ratings" ma:decimals="0" ma:description="Number of ratings submitted" ma:internalName="RatingCount" ma:readOnly="true">
      <xsd:simpleType>
        <xsd:restriction base="dms:Number"/>
      </xsd:simpleType>
    </xsd:element>
    <xsd:element name="RatedBy" ma:index="17" nillable="true" ma:displayName="Rated By" ma:description="Users rated the item." ma:hidden="true" ma:list="UserInfo" ma:internalName="Rat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8" nillable="true" ma:displayName="User ratings" ma:description="User ratings for the item" ma:hidden="true" ma:internalName="Ratings" ma:readOnly="false">
      <xsd:simpleType>
        <xsd:restriction base="dms:Note"/>
      </xsd:simpleType>
    </xsd:element>
    <xsd:element name="LikesCount" ma:index="19" nillable="true" ma:displayName="Number of Likes" ma:internalName="LikesCount">
      <xsd:simpleType>
        <xsd:restriction base="dms:Unknown"/>
      </xsd:simpleType>
    </xsd:element>
    <xsd:element name="LikedBy" ma:index="20" nillable="true" ma:displayName="Liked By" ma:hidden="true" ma:list="UserInfo" ma:internalName="LikedBy"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0b2c76-4eb4-4926-991a-bb246786b55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CatchAll" ma:index="11" nillable="true" ma:displayName="Taxonomy Catch All Column" ma:hidden="true" ma:list="{5f5049d7-a5c4-41be-a3cc-d363e4e242bf}" ma:internalName="TaxCatchAll" ma:readOnly="false" ma:showField="CatchAllData" ma:web="61308360-de2b-4ae6-a83d-3470885db78f">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5f5049d7-a5c4-41be-a3cc-d363e4e242bf}" ma:internalName="TaxCatchAllLabel" ma:readOnly="false" ma:showField="CatchAllDataLabel" ma:web="61308360-de2b-4ae6-a83d-3470885db78f">
      <xsd:complexType>
        <xsd:complexContent>
          <xsd:extension base="dms:MultiChoiceLookup">
            <xsd:sequence>
              <xsd:element name="Value" type="dms:Lookup" maxOccurs="unbounded" minOccurs="0" nillable="true"/>
            </xsd:sequence>
          </xsd:extension>
        </xsd:complexContent>
      </xsd:complexType>
    </xsd:element>
    <xsd:element name="TaxKeywordTaxHTField" ma:index="13" nillable="true" ma:taxonomy="true" ma:internalName="TaxKeywordTaxHTField" ma:taxonomyFieldName="TaxKeyword" ma:displayName="Enterprise Keywords" ma:fieldId="{23f27201-bee3-471e-b2e7-b64fd8b7ca38}" ma:taxonomyMulti="true" ma:sspId="3bee4c5c-8f43-4f7f-9637-07f983ecca3d" ma:termSetId="00000000-0000-0000-0000-000000000000" ma:anchorId="00000000-0000-0000-0000-000000000000" ma:open="true" ma:isKeyword="true">
      <xsd:complexType>
        <xsd:sequence>
          <xsd:element ref="pc:Terms" minOccurs="0" maxOccurs="1"/>
        </xsd:sequence>
      </xsd:complexType>
    </xsd:element>
    <xsd:element name="LastDateSharedToProjectMemory" ma:index="21" nillable="true" ma:displayName="Last Shared To Project Memory" ma:format="DateTime" ma:internalName="LastDateSharedToProjectMemory" ma:readOnly="false">
      <xsd:simpleType>
        <xsd:restriction base="dms:DateTime"/>
      </xsd:simpleType>
    </xsd:element>
    <xsd:element name="LastVersionSharedToProjectMemory" ma:index="22" nillable="true" ma:displayName="Last Version Shared To Project Memory" ma:internalName="LastVersionSharedToProjectMemory" ma:readOnly="false">
      <xsd:simpleType>
        <xsd:restriction base="dms:Text">
          <xsd:maxLength value="255"/>
        </xsd:restriction>
      </xsd:simpleType>
    </xsd:element>
    <xsd:element name="MMSourceID" ma:index="23" nillable="true" ma:displayName="MM Source ID" ma:description="Used for source searches" ma:internalName="MMSourceID" ma:readOnly="false">
      <xsd:simpleType>
        <xsd:restriction base="dms:Text">
          <xsd:maxLength value="255"/>
        </xsd:restriction>
      </xsd:simpleType>
    </xsd:element>
    <xsd:element name="DateReceived" ma:index="29" nillable="true" ma:displayName="Date Received" ma:internalName="DateReceived">
      <xsd:simpleType>
        <xsd:restriction base="dms:DateTime"/>
      </xsd:simpleType>
    </xsd:element>
    <xsd:element name="SentBy" ma:index="30" nillable="true" ma:displayName="Sent By" ma:internalName="SentB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043c280-e672-43f5-886c-af9cae53c7c4" elementFormDefault="qualified">
    <xsd:import namespace="http://schemas.microsoft.com/office/2006/documentManagement/types"/>
    <xsd:import namespace="http://schemas.microsoft.com/office/infopath/2007/PartnerControls"/>
    <xsd:element name="DocumentDescription" ma:index="24" nillable="true" ma:displayName="Document Description" ma:internalName="DocumentDescription" ma:readOnly="false">
      <xsd:simpleType>
        <xsd:restriction base="dms:Note">
          <xsd:maxLength value="255"/>
        </xsd:restriction>
      </xsd:simpleType>
    </xsd:element>
    <xsd:element name="DocumentStatusCode" ma:index="25" nillable="true" ma:displayName="Status Code" ma:default="S0 - Work in Progress" ma:internalName="DocumentStatusCode" ma:readOnly="false">
      <xsd:simpleType>
        <xsd:restriction base="dms:Text">
          <xsd:maxLength value="255"/>
        </xsd:restriction>
      </xsd:simpleType>
    </xsd:element>
    <xsd:element name="DocumentRevisionCode" ma:index="26" nillable="true" ma:displayName="Revision" ma:default="P01.01" ma:internalName="DocumentRevisionCode" ma:readOnly="false">
      <xsd:simpleType>
        <xsd:restriction base="dms:Text">
          <xsd:maxLength value="255"/>
        </xsd:restriction>
      </xsd:simpleType>
    </xsd:element>
    <xsd:element name="MM_CheckApproveStatus" ma:index="27" nillable="true" ma:displayName="Check &amp; approve" ma:description="Document Action Check &amp; Approve status" ma:internalName="MM_CheckApproveStatus" ma:readOnly="false">
      <xsd:simpleType>
        <xsd:restriction base="dms:Text">
          <xsd:maxLength value="255"/>
        </xsd:restriction>
      </xsd:simpleType>
    </xsd:element>
    <xsd:element name="MM_CheckApproveVersion" ma:index="28" nillable="true" ma:displayName="Check &amp; approve version" ma:description="Document Action Check &amp; Approve version" ma:internalName="MM_CheckApproveVers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6eba5d-8c91-47b6-90da-e2ba12da09f9" elementFormDefault="qualified">
    <xsd:import namespace="http://schemas.microsoft.com/office/2006/documentManagement/types"/>
    <xsd:import namespace="http://schemas.microsoft.com/office/infopath/2007/PartnerControls"/>
    <xsd:element name="MediaServiceSearchProperties" ma:index="31" nillable="true" ma:displayName="MediaServiceSearchProperties" ma:hidden="true" ma:internalName="MediaServiceSearchProperties"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3bee4c5c-8f43-4f7f-9637-07f983ecca3d" ma:termSetId="09814cd3-568e-fe90-9814-8d621ff8fb84" ma:anchorId="fba54fb3-c3e1-fe81-a776-ca4b69148c4d" ma:open="true" ma:isKeyword="false">
      <xsd:complexType>
        <xsd:sequence>
          <xsd:element ref="pc:Terms" minOccurs="0" maxOccurs="1"/>
        </xsd:sequence>
      </xsd:complexType>
    </xsd:element>
    <xsd:element name="MediaServiceOCR" ma:index="39" nillable="true" ma:displayName="Extracted Text" ma:internalName="MediaServiceOCR" ma:readOnly="true">
      <xsd:simpleType>
        <xsd:restriction base="dms:Note">
          <xsd:maxLength value="255"/>
        </xsd:restriction>
      </xsd:simpleType>
    </xsd:element>
    <xsd:element name="MediaServiceMetadata" ma:index="40" nillable="true" ma:displayName="MediaServiceMetadata" ma:hidden="true" ma:internalName="MediaServiceMetadata" ma:readOnly="true">
      <xsd:simpleType>
        <xsd:restriction base="dms:Note"/>
      </xsd:simpleType>
    </xsd:element>
    <xsd:element name="MediaServiceFastMetadata" ma:index="4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8390F16-84EA-431A-9033-39B99F58E451}">
  <ds:schemaRefs>
    <ds:schemaRef ds:uri="Microsoft.SharePoint.Taxonomy.ContentTypeSync"/>
  </ds:schemaRefs>
</ds:datastoreItem>
</file>

<file path=customXml/itemProps2.xml><?xml version="1.0" encoding="utf-8"?>
<ds:datastoreItem xmlns:ds="http://schemas.openxmlformats.org/officeDocument/2006/customXml" ds:itemID="{91BAA27E-A36C-4B3A-A178-5E7A2AEAEEEC}">
  <ds:schemaRefs>
    <ds:schemaRef ds:uri="http://schemas.microsoft.com/sharepoint/v3"/>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980b2c76-4eb4-4926-991a-bb246786b55e"/>
    <ds:schemaRef ds:uri="http://schemas.microsoft.com/office/2006/metadata/properties"/>
    <ds:schemaRef ds:uri="http://purl.org/dc/terms/"/>
    <ds:schemaRef ds:uri="8043c280-e672-43f5-886c-af9cae53c7c4"/>
    <ds:schemaRef ds:uri="http://www.w3.org/XML/1998/namespace"/>
    <ds:schemaRef ds:uri="http://purl.org/dc/dcmitype/"/>
  </ds:schemaRefs>
</ds:datastoreItem>
</file>

<file path=customXml/itemProps3.xml><?xml version="1.0" encoding="utf-8"?>
<ds:datastoreItem xmlns:ds="http://schemas.openxmlformats.org/officeDocument/2006/customXml" ds:itemID="{96E0940D-618C-3247-ABFF-28AA604E6345}">
  <ds:schemaRefs>
    <ds:schemaRef ds:uri="http://schemas.openxmlformats.org/officeDocument/2006/bibliography"/>
  </ds:schemaRefs>
</ds:datastoreItem>
</file>

<file path=customXml/itemProps4.xml><?xml version="1.0" encoding="utf-8"?>
<ds:datastoreItem xmlns:ds="http://schemas.openxmlformats.org/officeDocument/2006/customXml" ds:itemID="{83FAE064-9F98-412C-B3DE-F830488964F3}"/>
</file>

<file path=customXml/itemProps5.xml><?xml version="1.0" encoding="utf-8"?>
<ds:datastoreItem xmlns:ds="http://schemas.openxmlformats.org/officeDocument/2006/customXml" ds:itemID="{0BC0AAF3-9A5A-4D4D-BE4B-8CE24F63EA12}"/>
</file>

<file path=customXml/itemProps6.xml><?xml version="1.0" encoding="utf-8"?>
<ds:datastoreItem xmlns:ds="http://schemas.openxmlformats.org/officeDocument/2006/customXml" ds:itemID="{E6F423BB-5A19-48D5-B4A5-CB28639E03C5}">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Zero%20Carbon%20Accelerator%20Word%20Template-Arial-Full%20Width</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Helen Alderson</dc:creator>
  <keywords/>
  <dc:description/>
  <lastModifiedBy>Laura McIntyre</lastModifiedBy>
  <revision>15</revision>
  <dcterms:created xsi:type="dcterms:W3CDTF">2025-05-14T15:16:00.0000000Z</dcterms:created>
  <dcterms:modified xsi:type="dcterms:W3CDTF">2026-10-30T14:20:19.9437353Z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0x0101007BD61AFCC8A643B8924AB3F7EE1826010200728F42CF38DC1C44BADFEE224D33EA29</vt:lpwstr>
  </property>
  <property fmtid="{D5CDD505-2E9C-101B-9397-08002B2CF9AE}" pid="3" name="_dlc_DocIdItemGuid">
    <vt:lpwstr>7c1538fc-3260-4427-95d6-b64deb3773ca</vt:lpwstr>
  </property>
  <property fmtid="{D5CDD505-2E9C-101B-9397-08002B2CF9AE}" pid="4" name="TaxKeyword">
    <vt:lpwstr/>
  </property>
  <property fmtid="{D5CDD505-2E9C-101B-9397-08002B2CF9AE}" pid="5" name="MediaServiceImageTags">
    <vt:lpwstr/>
  </property>
  <property fmtid="{D5CDD505-2E9C-101B-9397-08002B2CF9AE}" pid="6" name="lcf76f155ced4ddcb4097134ff3c332f">
    <vt:lpwstr/>
  </property>
  <property fmtid="{D5CDD505-2E9C-101B-9397-08002B2CF9AE}" pid="7" name="MSIP_Label_1c827c5f-d77d-468f-a3c3-decabf6606dc_Enabled">
    <vt:lpwstr>true</vt:lpwstr>
  </property>
  <property fmtid="{D5CDD505-2E9C-101B-9397-08002B2CF9AE}" pid="8" name="MSIP_Label_1c827c5f-d77d-468f-a3c3-decabf6606dc_SetDate">
    <vt:lpwstr>2024-12-03T09:45:36Z</vt:lpwstr>
  </property>
  <property fmtid="{D5CDD505-2E9C-101B-9397-08002B2CF9AE}" pid="9" name="MSIP_Label_1c827c5f-d77d-468f-a3c3-decabf6606dc_Method">
    <vt:lpwstr>Privileged</vt:lpwstr>
  </property>
  <property fmtid="{D5CDD505-2E9C-101B-9397-08002B2CF9AE}" pid="10" name="MSIP_Label_1c827c5f-d77d-468f-a3c3-decabf6606dc_Name">
    <vt:lpwstr>NON-BUSINESS</vt:lpwstr>
  </property>
  <property fmtid="{D5CDD505-2E9C-101B-9397-08002B2CF9AE}" pid="11" name="MSIP_Label_1c827c5f-d77d-468f-a3c3-decabf6606dc_SiteId">
    <vt:lpwstr>a2bed0c4-5957-4f73-b0c2-a811407590fb</vt:lpwstr>
  </property>
  <property fmtid="{D5CDD505-2E9C-101B-9397-08002B2CF9AE}" pid="12" name="MSIP_Label_1c827c5f-d77d-468f-a3c3-decabf6606dc_ActionId">
    <vt:lpwstr>235ada5b-c01d-4faf-ad65-781abf6c64d2</vt:lpwstr>
  </property>
  <property fmtid="{D5CDD505-2E9C-101B-9397-08002B2CF9AE}" pid="13" name="MSIP_Label_1c827c5f-d77d-468f-a3c3-decabf6606dc_ContentBits">
    <vt:lpwstr>0</vt:lpwstr>
  </property>
  <property fmtid="{D5CDD505-2E9C-101B-9397-08002B2CF9AE}" pid="14" name="DocumentDescription">
    <vt:lpwstr>GLA ZCA Support Package Letter for SE1 Southwark</vt:lpwstr>
  </property>
  <property fmtid="{D5CDD505-2E9C-101B-9397-08002B2CF9AE}" pid="15" name="DocumentIntegrity">
    <vt:lpwstr>native</vt:lpwstr>
  </property>
  <property fmtid="{D5CDD505-2E9C-101B-9397-08002B2CF9AE}" pid="16" name="SavedOnce">
    <vt:lpwstr>true</vt:lpwstr>
  </property>
  <property fmtid="{D5CDD505-2E9C-101B-9397-08002B2CF9AE}" pid="17" name="Order">
    <vt:r8>751500</vt:r8>
  </property>
  <property fmtid="{D5CDD505-2E9C-101B-9397-08002B2CF9AE}" pid="18" name="xd_ProgID">
    <vt:lpwstr/>
  </property>
  <property fmtid="{D5CDD505-2E9C-101B-9397-08002B2CF9AE}" pid="19" name="_SourceUrl">
    <vt:lpwstr/>
  </property>
  <property fmtid="{D5CDD505-2E9C-101B-9397-08002B2CF9AE}" pid="20" name="_SharedFileIndex">
    <vt:lpwstr/>
  </property>
  <property fmtid="{D5CDD505-2E9C-101B-9397-08002B2CF9AE}" pid="21" name="ComplianceAssetId">
    <vt:lpwstr/>
  </property>
  <property fmtid="{D5CDD505-2E9C-101B-9397-08002B2CF9AE}" pid="22" name="TemplateUrl">
    <vt:lpwstr/>
  </property>
  <property fmtid="{D5CDD505-2E9C-101B-9397-08002B2CF9AE}" pid="23" name="_ExtendedDescription">
    <vt:lpwstr/>
  </property>
  <property fmtid="{D5CDD505-2E9C-101B-9397-08002B2CF9AE}" pid="24" name="TriggerFlowInfo">
    <vt:lpwstr/>
  </property>
  <property fmtid="{D5CDD505-2E9C-101B-9397-08002B2CF9AE}" pid="25" name="xd_Signature">
    <vt:bool>false</vt:bool>
  </property>
  <property fmtid="{D5CDD505-2E9C-101B-9397-08002B2CF9AE}" pid="27" name="docLang">
    <vt:lpwstr>en</vt:lpwstr>
  </property>
  <property fmtid="{D5CDD505-2E9C-101B-9397-08002B2CF9AE}" pid="28" name="_ApprovalAssignedTo">
    <vt:lpwstr/>
  </property>
  <property fmtid="{D5CDD505-2E9C-101B-9397-08002B2CF9AE}" pid="29" name="_ApprovalSentBy">
    <vt:lpwstr/>
  </property>
  <property fmtid="{D5CDD505-2E9C-101B-9397-08002B2CF9AE}" pid="30" name="_ApprovalRespondedBy">
    <vt:lpwstr/>
  </property>
  <property fmtid="{D5CDD505-2E9C-101B-9397-08002B2CF9AE}" pid="31" name="_ApprovalStatus">
    <vt:i4>0</vt:i4>
  </property>
</Properties>
</file>